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C46" w:rsidRDefault="006A2C46">
      <w:pPr>
        <w:pStyle w:val="Normalny2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Załącznik nr 2 do  SIWZ</w:t>
      </w:r>
    </w:p>
    <w:p w:rsidR="006A2C46" w:rsidRDefault="006A2C46">
      <w:pPr>
        <w:pStyle w:val="Normalny2"/>
        <w:jc w:val="right"/>
        <w:rPr>
          <w:sz w:val="20"/>
          <w:szCs w:val="20"/>
        </w:rPr>
      </w:pPr>
    </w:p>
    <w:p w:rsidR="006A2C46" w:rsidRDefault="006A2C46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</w:p>
    <w:p w:rsidR="006A2C46" w:rsidRDefault="006A2C46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</w:p>
    <w:p w:rsidR="006A2C46" w:rsidRDefault="006A2C46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</w:p>
    <w:p w:rsidR="006A2C46" w:rsidRDefault="006A2C46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</w:t>
      </w:r>
    </w:p>
    <w:p w:rsidR="006A2C46" w:rsidRDefault="006A2C46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sz w:val="20"/>
          <w:szCs w:val="20"/>
        </w:rPr>
      </w:pPr>
      <w:r>
        <w:rPr>
          <w:sz w:val="20"/>
          <w:szCs w:val="20"/>
        </w:rPr>
        <w:t xml:space="preserve">            ( pieczęć wykonawcy )</w:t>
      </w:r>
    </w:p>
    <w:p w:rsidR="006A2C46" w:rsidRDefault="006A2C46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center"/>
        <w:rPr>
          <w:sz w:val="20"/>
          <w:szCs w:val="20"/>
        </w:rPr>
      </w:pPr>
    </w:p>
    <w:p w:rsidR="006A2C46" w:rsidRDefault="006A2C46">
      <w:pPr>
        <w:pStyle w:val="Normalny2"/>
        <w:jc w:val="right"/>
        <w:rPr>
          <w:sz w:val="20"/>
          <w:szCs w:val="20"/>
        </w:rPr>
      </w:pPr>
    </w:p>
    <w:p w:rsidR="006A2C46" w:rsidRDefault="006A2C46">
      <w:pPr>
        <w:pStyle w:val="Normalny2"/>
        <w:jc w:val="right"/>
        <w:rPr>
          <w:sz w:val="20"/>
          <w:szCs w:val="20"/>
        </w:rPr>
      </w:pPr>
    </w:p>
    <w:p w:rsidR="006A2C46" w:rsidRDefault="006A2C46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OŚWIADCZENIE WYKONAWCY SKŁADANE NA PODSTAWIE </w:t>
      </w:r>
    </w:p>
    <w:p w:rsidR="006A2C46" w:rsidRDefault="006A2C46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art. 25a ust. 1 ustawy z dnia 29 stycznia 2004 r. Prawo zamówień publicznych</w:t>
      </w:r>
    </w:p>
    <w:p w:rsidR="006A2C46" w:rsidRDefault="006A2C46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dotyczące spełniania warunków udziału w postępowaniu</w:t>
      </w:r>
    </w:p>
    <w:p w:rsidR="006A2C46" w:rsidRDefault="006A2C46">
      <w:pPr>
        <w:pStyle w:val="Normalny2"/>
        <w:jc w:val="right"/>
        <w:rPr>
          <w:sz w:val="20"/>
          <w:szCs w:val="20"/>
        </w:rPr>
      </w:pPr>
    </w:p>
    <w:p w:rsidR="006A2C46" w:rsidRDefault="006A2C46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sz w:val="20"/>
          <w:szCs w:val="20"/>
        </w:rPr>
      </w:pPr>
      <w:r>
        <w:rPr>
          <w:sz w:val="20"/>
          <w:szCs w:val="20"/>
        </w:rPr>
        <w:t>Wykonawca reprezentowany jest przez (podać imię, nazwisko, stanowisko/podstawę do reprezentacji:___________________________________________________________________________________</w:t>
      </w:r>
    </w:p>
    <w:p w:rsidR="006A2C46" w:rsidRDefault="006A2C46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right"/>
        <w:rPr>
          <w:sz w:val="20"/>
          <w:szCs w:val="20"/>
        </w:rPr>
      </w:pPr>
    </w:p>
    <w:p w:rsidR="006A2C46" w:rsidRDefault="006A2C46">
      <w:pPr>
        <w:pStyle w:val="Normalny2"/>
        <w:jc w:val="right"/>
        <w:rPr>
          <w:sz w:val="20"/>
          <w:szCs w:val="20"/>
        </w:rPr>
      </w:pPr>
    </w:p>
    <w:p w:rsidR="006A2C46" w:rsidRDefault="006A2C46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sz w:val="20"/>
          <w:szCs w:val="20"/>
        </w:rPr>
      </w:pPr>
      <w:r>
        <w:rPr>
          <w:sz w:val="20"/>
          <w:szCs w:val="20"/>
        </w:rPr>
        <w:t>Dotyczy postępowania:</w:t>
      </w:r>
    </w:p>
    <w:p w:rsidR="006A2C46" w:rsidRDefault="006A2C46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b/>
          <w:bCs/>
          <w:color w:val="auto"/>
          <w:sz w:val="20"/>
          <w:szCs w:val="20"/>
        </w:rPr>
      </w:pPr>
      <w:r>
        <w:rPr>
          <w:sz w:val="20"/>
          <w:szCs w:val="20"/>
        </w:rPr>
        <w:t xml:space="preserve">Nazwa nadana zamówieniu przez Zamawiającego: </w:t>
      </w:r>
      <w:r>
        <w:rPr>
          <w:b/>
          <w:bCs/>
          <w:sz w:val="20"/>
          <w:szCs w:val="20"/>
        </w:rPr>
        <w:t xml:space="preserve"> </w:t>
      </w:r>
      <w:r w:rsidRPr="009E2D50">
        <w:rPr>
          <w:b/>
          <w:bCs/>
          <w:color w:val="auto"/>
          <w:sz w:val="20"/>
          <w:szCs w:val="20"/>
        </w:rPr>
        <w:t>Wykonanie dokumentacji projektowo-kosztorysowej</w:t>
      </w:r>
      <w:r>
        <w:rPr>
          <w:b/>
          <w:bCs/>
          <w:color w:val="auto"/>
          <w:sz w:val="20"/>
          <w:szCs w:val="20"/>
        </w:rPr>
        <w:t xml:space="preserve"> </w:t>
      </w:r>
      <w:r w:rsidRPr="009E2D50">
        <w:rPr>
          <w:b/>
          <w:bCs/>
          <w:color w:val="auto"/>
          <w:sz w:val="20"/>
          <w:szCs w:val="20"/>
        </w:rPr>
        <w:t>dla zadania pn. “Przebudowa i modernizacja instalacji  podstawowego i rezerwowego zaopatrzenia w wodę Wojewódzkiego Szpitala Specjalistycznego w Legnicy”</w:t>
      </w:r>
    </w:p>
    <w:p w:rsidR="006A2C46" w:rsidRDefault="006A2C46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Numer referencyjny nadany sprawie przez Zamawiającego: </w:t>
      </w:r>
      <w:r>
        <w:rPr>
          <w:b/>
          <w:bCs/>
          <w:sz w:val="20"/>
          <w:szCs w:val="20"/>
        </w:rPr>
        <w:t>WSzSL/DZ-28/17</w:t>
      </w:r>
    </w:p>
    <w:p w:rsidR="006A2C46" w:rsidRDefault="006A2C46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right"/>
        <w:rPr>
          <w:b/>
          <w:bCs/>
          <w:sz w:val="20"/>
          <w:szCs w:val="20"/>
        </w:rPr>
      </w:pPr>
    </w:p>
    <w:p w:rsidR="006A2C46" w:rsidRDefault="006A2C46">
      <w:pPr>
        <w:pStyle w:val="Normalny2"/>
        <w:jc w:val="right"/>
        <w:rPr>
          <w:b/>
          <w:bCs/>
          <w:sz w:val="20"/>
          <w:szCs w:val="20"/>
        </w:rPr>
      </w:pPr>
    </w:p>
    <w:p w:rsidR="006A2C46" w:rsidRDefault="006A2C46">
      <w:pPr>
        <w:pStyle w:val="Normalny2"/>
        <w:jc w:val="right"/>
        <w:rPr>
          <w:b/>
          <w:bCs/>
          <w:sz w:val="20"/>
          <w:szCs w:val="20"/>
        </w:rPr>
      </w:pPr>
    </w:p>
    <w:p w:rsidR="006A2C46" w:rsidRDefault="006A2C46">
      <w:pPr>
        <w:pStyle w:val="Normalny2"/>
        <w:rPr>
          <w:sz w:val="20"/>
          <w:szCs w:val="20"/>
        </w:rPr>
      </w:pPr>
      <w:r>
        <w:rPr>
          <w:sz w:val="20"/>
          <w:szCs w:val="20"/>
        </w:rPr>
        <w:t>1.Informacje nt. Wykonawcy, innych podmiotów</w:t>
      </w:r>
    </w:p>
    <w:tbl>
      <w:tblPr>
        <w:tblW w:w="0" w:type="auto"/>
        <w:tblInd w:w="-60" w:type="dxa"/>
        <w:tblBorders>
          <w:bottom w:val="single" w:sz="4" w:space="0" w:color="000000"/>
          <w:insideH w:val="single" w:sz="4" w:space="0" w:color="000000"/>
        </w:tblBorders>
        <w:tblCellMar>
          <w:top w:w="108" w:type="dxa"/>
          <w:bottom w:w="108" w:type="dxa"/>
        </w:tblCellMar>
        <w:tblLook w:val="0000"/>
      </w:tblPr>
      <w:tblGrid>
        <w:gridCol w:w="518"/>
        <w:gridCol w:w="7208"/>
        <w:gridCol w:w="835"/>
        <w:gridCol w:w="830"/>
        <w:gridCol w:w="114"/>
        <w:gridCol w:w="102"/>
        <w:gridCol w:w="216"/>
        <w:gridCol w:w="216"/>
      </w:tblGrid>
      <w:tr w:rsidR="006A2C46" w:rsidTr="005443E9">
        <w:trPr>
          <w:gridAfter w:val="3"/>
          <w:wAfter w:w="446" w:type="dxa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6A2C46" w:rsidRDefault="006A2C46">
            <w:pPr>
              <w:pStyle w:val="Normalny2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 Rodzaj uczestnictwa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left w:w="103" w:type="dxa"/>
            </w:tcMar>
          </w:tcPr>
          <w:p w:rsidR="006A2C46" w:rsidRDefault="006A2C46"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Odpowiedź:</w:t>
            </w:r>
          </w:p>
        </w:tc>
      </w:tr>
      <w:tr w:rsidR="006A2C46" w:rsidTr="005443E9">
        <w:trPr>
          <w:gridAfter w:val="3"/>
          <w:wAfter w:w="446" w:type="dxa"/>
        </w:trPr>
        <w:tc>
          <w:tcPr>
            <w:tcW w:w="8613" w:type="dxa"/>
            <w:gridSpan w:val="2"/>
            <w:tcBorders>
              <w:left w:val="single" w:sz="4" w:space="0" w:color="auto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6A2C46" w:rsidRDefault="006A2C46">
            <w:pPr>
              <w:pStyle w:val="Normalny2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Czy Wykonawca bierze udział w postępowaniu o udzielenie zamówienia wspólnie z innymi Wykonawcami?</w:t>
            </w:r>
            <w:r>
              <w:rPr>
                <w:i/>
                <w:iCs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851" w:type="dxa"/>
            <w:tcBorders>
              <w:left w:val="single" w:sz="4" w:space="0" w:color="000000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6A2C46" w:rsidRDefault="006A2C46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001" w:type="dxa"/>
            <w:gridSpan w:val="2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6A2C46" w:rsidRDefault="006A2C46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</w:t>
            </w:r>
          </w:p>
        </w:tc>
      </w:tr>
      <w:tr w:rsidR="006A2C46" w:rsidTr="005443E9">
        <w:trPr>
          <w:gridAfter w:val="3"/>
          <w:wAfter w:w="446" w:type="dxa"/>
        </w:trPr>
        <w:tc>
          <w:tcPr>
            <w:tcW w:w="10465" w:type="dxa"/>
            <w:gridSpan w:val="5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6A2C46" w:rsidRDefault="006A2C46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tak, prosimy dopilnować, aby pozostali uczestnicy przedstawili oddzielne oświadczenia</w:t>
            </w:r>
          </w:p>
        </w:tc>
      </w:tr>
      <w:tr w:rsidR="006A2C46" w:rsidTr="005443E9">
        <w:trPr>
          <w:gridAfter w:val="3"/>
          <w:wAfter w:w="446" w:type="dxa"/>
        </w:trPr>
        <w:tc>
          <w:tcPr>
            <w:tcW w:w="8613" w:type="dxa"/>
            <w:gridSpan w:val="2"/>
            <w:tcBorders>
              <w:left w:val="single" w:sz="4" w:space="0" w:color="auto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6A2C46" w:rsidRDefault="006A2C46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tak:</w:t>
            </w:r>
          </w:p>
          <w:p w:rsidR="006A2C46" w:rsidRDefault="006A2C46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a) Prosimy wskazać rolę Wykonawcy w grupie (lider, pełnomocnik, członek konsorcjum, wspólnik spółki cywilnej, itp.) </w:t>
            </w:r>
          </w:p>
        </w:tc>
        <w:tc>
          <w:tcPr>
            <w:tcW w:w="1852" w:type="dxa"/>
            <w:gridSpan w:val="3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6A2C46" w:rsidRDefault="006A2C46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</w:tr>
      <w:tr w:rsidR="006A2C46" w:rsidTr="005443E9">
        <w:trPr>
          <w:cantSplit/>
        </w:trPr>
        <w:tc>
          <w:tcPr>
            <w:tcW w:w="8613" w:type="dxa"/>
            <w:gridSpan w:val="2"/>
            <w:tcBorders>
              <w:left w:val="single" w:sz="4" w:space="0" w:color="auto"/>
              <w:right w:val="nil"/>
            </w:tcBorders>
          </w:tcPr>
          <w:p w:rsidR="006A2C46" w:rsidRDefault="006A2C46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b) Prosimy wskazać pozostałych Wykonawców biorących wspólnie udział w postępowaniu o udzielenie zamówienia (nazwa i adres):</w:t>
            </w:r>
          </w:p>
        </w:tc>
        <w:tc>
          <w:tcPr>
            <w:tcW w:w="1732" w:type="dxa"/>
            <w:gridSpan w:val="2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:rsidR="006A2C46" w:rsidRDefault="006A2C46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A2C46" w:rsidRDefault="006A2C46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6A2C46" w:rsidRDefault="006A2C46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6A2C46" w:rsidRDefault="006A2C46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A2C46" w:rsidTr="005443E9">
        <w:trPr>
          <w:cantSplit/>
        </w:trPr>
        <w:tc>
          <w:tcPr>
            <w:tcW w:w="534" w:type="dxa"/>
            <w:tcBorders>
              <w:left w:val="single" w:sz="4" w:space="0" w:color="auto"/>
              <w:right w:val="nil"/>
            </w:tcBorders>
          </w:tcPr>
          <w:p w:rsidR="006A2C46" w:rsidRDefault="006A2C46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8079" w:type="dxa"/>
            <w:tcBorders>
              <w:left w:val="single" w:sz="4" w:space="0" w:color="000000"/>
              <w:right w:val="nil"/>
            </w:tcBorders>
            <w:tcMar>
              <w:left w:w="-5" w:type="dxa"/>
            </w:tcMar>
          </w:tcPr>
          <w:p w:rsidR="006A2C46" w:rsidRDefault="006A2C46">
            <w:pPr>
              <w:pStyle w:val="Normalny2"/>
              <w:snapToGrid w:val="0"/>
              <w:rPr>
                <w:sz w:val="20"/>
                <w:szCs w:val="20"/>
              </w:rPr>
            </w:pPr>
          </w:p>
          <w:p w:rsidR="006A2C46" w:rsidRDefault="006A2C46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:rsidR="006A2C46" w:rsidRDefault="006A2C46"/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A2C46" w:rsidRDefault="006A2C46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6A2C46" w:rsidRDefault="006A2C46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6A2C46" w:rsidRDefault="006A2C46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A2C46" w:rsidTr="005443E9">
        <w:trPr>
          <w:cantSplit/>
        </w:trPr>
        <w:tc>
          <w:tcPr>
            <w:tcW w:w="534" w:type="dxa"/>
            <w:tcBorders>
              <w:left w:val="single" w:sz="4" w:space="0" w:color="auto"/>
              <w:right w:val="nil"/>
            </w:tcBorders>
          </w:tcPr>
          <w:p w:rsidR="006A2C46" w:rsidRDefault="006A2C46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8079" w:type="dxa"/>
            <w:tcBorders>
              <w:left w:val="single" w:sz="4" w:space="0" w:color="000000"/>
              <w:right w:val="nil"/>
            </w:tcBorders>
            <w:tcMar>
              <w:left w:w="-5" w:type="dxa"/>
            </w:tcMar>
          </w:tcPr>
          <w:p w:rsidR="006A2C46" w:rsidRDefault="006A2C46">
            <w:pPr>
              <w:pStyle w:val="Normalny2"/>
              <w:snapToGrid w:val="0"/>
              <w:rPr>
                <w:sz w:val="20"/>
                <w:szCs w:val="20"/>
              </w:rPr>
            </w:pPr>
          </w:p>
          <w:p w:rsidR="006A2C46" w:rsidRDefault="006A2C46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:rsidR="006A2C46" w:rsidRDefault="006A2C46"/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A2C46" w:rsidRDefault="006A2C46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6A2C46" w:rsidRDefault="006A2C46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6A2C46" w:rsidRDefault="006A2C46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A2C46" w:rsidTr="005443E9"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6A2C46" w:rsidRDefault="006A2C46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8079" w:type="dxa"/>
            <w:tcBorders>
              <w:left w:val="single" w:sz="4" w:space="0" w:color="000000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6A2C46" w:rsidRDefault="006A2C46">
            <w:pPr>
              <w:pStyle w:val="Normalny2"/>
              <w:snapToGrid w:val="0"/>
              <w:rPr>
                <w:sz w:val="20"/>
                <w:szCs w:val="20"/>
              </w:rPr>
            </w:pPr>
          </w:p>
          <w:p w:rsidR="006A2C46" w:rsidRDefault="006A2C46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6A2C46" w:rsidRDefault="006A2C46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A2C46" w:rsidRDefault="006A2C46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6A2C46" w:rsidRDefault="006A2C46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6A2C46" w:rsidRDefault="006A2C46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</w:tbl>
    <w:p w:rsidR="006A2C46" w:rsidRDefault="006A2C46">
      <w:pPr>
        <w:pStyle w:val="Normalny2"/>
        <w:rPr>
          <w:sz w:val="20"/>
          <w:szCs w:val="20"/>
        </w:rPr>
      </w:pPr>
    </w:p>
    <w:p w:rsidR="006A2C46" w:rsidRDefault="006A2C46">
      <w:pPr>
        <w:pStyle w:val="Normalny2"/>
        <w:jc w:val="right"/>
        <w:rPr>
          <w:sz w:val="20"/>
          <w:szCs w:val="20"/>
        </w:rPr>
      </w:pPr>
    </w:p>
    <w:tbl>
      <w:tblPr>
        <w:tblW w:w="0" w:type="auto"/>
        <w:tblInd w:w="-51" w:type="dxa"/>
        <w:tblBorders>
          <w:bottom w:val="single" w:sz="4" w:space="0" w:color="000000"/>
          <w:insideH w:val="single" w:sz="4" w:space="0" w:color="000000"/>
        </w:tblBorders>
        <w:tblCellMar>
          <w:top w:w="108" w:type="dxa"/>
          <w:bottom w:w="108" w:type="dxa"/>
        </w:tblCellMar>
        <w:tblLook w:val="0000"/>
      </w:tblPr>
      <w:tblGrid>
        <w:gridCol w:w="3918"/>
        <w:gridCol w:w="3789"/>
        <w:gridCol w:w="839"/>
        <w:gridCol w:w="832"/>
        <w:gridCol w:w="114"/>
        <w:gridCol w:w="102"/>
        <w:gridCol w:w="216"/>
        <w:gridCol w:w="216"/>
      </w:tblGrid>
      <w:tr w:rsidR="006A2C46">
        <w:trPr>
          <w:gridAfter w:val="3"/>
          <w:wAfter w:w="451" w:type="dxa"/>
        </w:trPr>
        <w:tc>
          <w:tcPr>
            <w:tcW w:w="8595" w:type="dxa"/>
            <w:gridSpan w:val="2"/>
            <w:tcBorders>
              <w:top w:val="nil"/>
              <w:left w:val="nil"/>
              <w:right w:val="single" w:sz="4" w:space="0" w:color="auto"/>
            </w:tcBorders>
          </w:tcPr>
          <w:p w:rsidR="006A2C46" w:rsidRDefault="006A2C46">
            <w:pPr>
              <w:pStyle w:val="Normalny2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1.2 Informacje dotyczące podmiotów, na zasobach których polega Wykonawca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103" w:type="dxa"/>
            </w:tcMar>
          </w:tcPr>
          <w:p w:rsidR="006A2C46" w:rsidRDefault="006A2C46"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Odpowiedź:</w:t>
            </w:r>
          </w:p>
        </w:tc>
      </w:tr>
      <w:tr w:rsidR="006A2C46">
        <w:trPr>
          <w:gridAfter w:val="3"/>
          <w:wAfter w:w="451" w:type="dxa"/>
        </w:trPr>
        <w:tc>
          <w:tcPr>
            <w:tcW w:w="8595" w:type="dxa"/>
            <w:gridSpan w:val="2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6A2C46" w:rsidRDefault="006A2C46">
            <w:pPr>
              <w:pStyle w:val="Normalny2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Czy Wykonawca polega na zasobach podmiotu trzeciego w celu wykazania warunków udziału w postępowaniu?  </w:t>
            </w:r>
            <w:r>
              <w:rPr>
                <w:i/>
                <w:iCs/>
                <w:sz w:val="20"/>
                <w:szCs w:val="20"/>
              </w:rPr>
              <w:t>(niepotrzebne skreślić)</w:t>
            </w:r>
          </w:p>
        </w:tc>
        <w:tc>
          <w:tcPr>
            <w:tcW w:w="855" w:type="dxa"/>
            <w:tcBorders>
              <w:left w:val="single" w:sz="4" w:space="0" w:color="auto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6A2C46" w:rsidRDefault="006A2C46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006" w:type="dxa"/>
            <w:gridSpan w:val="2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6A2C46" w:rsidRDefault="006A2C46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</w:t>
            </w:r>
          </w:p>
        </w:tc>
      </w:tr>
      <w:tr w:rsidR="006A2C46">
        <w:trPr>
          <w:gridAfter w:val="3"/>
          <w:wAfter w:w="451" w:type="dxa"/>
        </w:trPr>
        <w:tc>
          <w:tcPr>
            <w:tcW w:w="10456" w:type="dxa"/>
            <w:gridSpan w:val="5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:rsidR="006A2C46" w:rsidRDefault="006A2C46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tak, prosimy wskazać w jakim zakresie, Wykonawca polega na zasobach podmiotu trzeciego</w:t>
            </w:r>
          </w:p>
        </w:tc>
      </w:tr>
      <w:tr w:rsidR="006A2C46">
        <w:trPr>
          <w:trHeight w:val="585"/>
        </w:trPr>
        <w:tc>
          <w:tcPr>
            <w:tcW w:w="4350" w:type="dxa"/>
            <w:tcBorders>
              <w:left w:val="single" w:sz="4" w:space="0" w:color="000000"/>
              <w:right w:val="nil"/>
            </w:tcBorders>
          </w:tcPr>
          <w:p w:rsidR="006A2C46" w:rsidRDefault="006A2C46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1)Firma podmiotu trzeciego:</w:t>
            </w:r>
          </w:p>
          <w:p w:rsidR="006A2C46" w:rsidRDefault="006A2C46">
            <w:pPr>
              <w:pStyle w:val="Normalny2"/>
              <w:rPr>
                <w:sz w:val="20"/>
                <w:szCs w:val="20"/>
              </w:rPr>
            </w:pPr>
          </w:p>
          <w:p w:rsidR="006A2C46" w:rsidRDefault="006A2C46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4245" w:type="dxa"/>
            <w:tcBorders>
              <w:left w:val="single" w:sz="4" w:space="0" w:color="000000"/>
              <w:right w:val="single" w:sz="4" w:space="0" w:color="auto"/>
            </w:tcBorders>
            <w:tcMar>
              <w:left w:w="-5" w:type="dxa"/>
            </w:tcMar>
          </w:tcPr>
          <w:p w:rsidR="006A2C46" w:rsidRDefault="006A2C46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  <w:p w:rsidR="006A2C46" w:rsidRDefault="006A2C46">
            <w:pPr>
              <w:pStyle w:val="Normalny2"/>
              <w:rPr>
                <w:sz w:val="20"/>
                <w:szCs w:val="20"/>
              </w:rPr>
            </w:pPr>
          </w:p>
          <w:p w:rsidR="006A2C46" w:rsidRDefault="006A2C46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6A2C46" w:rsidRDefault="006A2C46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A2C46" w:rsidRDefault="006A2C46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6A2C46" w:rsidRDefault="006A2C46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-5" w:type="dxa"/>
            </w:tcMar>
          </w:tcPr>
          <w:p w:rsidR="006A2C46" w:rsidRDefault="006A2C46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A2C46">
        <w:tc>
          <w:tcPr>
            <w:tcW w:w="4350" w:type="dxa"/>
            <w:tcBorders>
              <w:left w:val="single" w:sz="4" w:space="0" w:color="000000"/>
              <w:right w:val="nil"/>
            </w:tcBorders>
          </w:tcPr>
          <w:p w:rsidR="006A2C46" w:rsidRDefault="006A2C46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 Firma podmiotu trzeciego:</w:t>
            </w:r>
          </w:p>
          <w:p w:rsidR="006A2C46" w:rsidRDefault="006A2C46">
            <w:pPr>
              <w:pStyle w:val="Normalny2"/>
              <w:rPr>
                <w:sz w:val="20"/>
                <w:szCs w:val="20"/>
              </w:rPr>
            </w:pPr>
          </w:p>
          <w:p w:rsidR="006A2C46" w:rsidRDefault="006A2C46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4245" w:type="dxa"/>
            <w:tcBorders>
              <w:left w:val="single" w:sz="4" w:space="0" w:color="000000"/>
              <w:right w:val="single" w:sz="4" w:space="0" w:color="auto"/>
            </w:tcBorders>
            <w:tcMar>
              <w:left w:w="-5" w:type="dxa"/>
            </w:tcMar>
          </w:tcPr>
          <w:p w:rsidR="006A2C46" w:rsidRDefault="006A2C46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6A2C46" w:rsidRDefault="006A2C46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A2C46" w:rsidRDefault="006A2C46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6A2C46" w:rsidRDefault="006A2C46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-5" w:type="dxa"/>
            </w:tcMar>
          </w:tcPr>
          <w:p w:rsidR="006A2C46" w:rsidRDefault="006A2C46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6A2C46">
        <w:tc>
          <w:tcPr>
            <w:tcW w:w="4350" w:type="dxa"/>
            <w:tcBorders>
              <w:left w:val="single" w:sz="4" w:space="0" w:color="000000"/>
              <w:right w:val="nil"/>
            </w:tcBorders>
          </w:tcPr>
          <w:p w:rsidR="006A2C46" w:rsidRDefault="006A2C46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 Firma podmiotu trzeciego:</w:t>
            </w:r>
          </w:p>
          <w:p w:rsidR="006A2C46" w:rsidRDefault="006A2C46">
            <w:pPr>
              <w:pStyle w:val="Normalny2"/>
              <w:rPr>
                <w:sz w:val="20"/>
                <w:szCs w:val="20"/>
              </w:rPr>
            </w:pPr>
          </w:p>
          <w:p w:rsidR="006A2C46" w:rsidRDefault="006A2C46">
            <w:pPr>
              <w:pStyle w:val="Normalny2"/>
              <w:rPr>
                <w:sz w:val="20"/>
                <w:szCs w:val="20"/>
              </w:rPr>
            </w:pPr>
          </w:p>
          <w:p w:rsidR="006A2C46" w:rsidRDefault="006A2C46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4245" w:type="dxa"/>
            <w:tcBorders>
              <w:left w:val="single" w:sz="4" w:space="0" w:color="000000"/>
              <w:right w:val="single" w:sz="4" w:space="0" w:color="auto"/>
            </w:tcBorders>
            <w:tcMar>
              <w:left w:w="-5" w:type="dxa"/>
            </w:tcMar>
          </w:tcPr>
          <w:p w:rsidR="006A2C46" w:rsidRDefault="006A2C46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  <w:p w:rsidR="006A2C46" w:rsidRDefault="006A2C46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-5" w:type="dxa"/>
            </w:tcMar>
          </w:tcPr>
          <w:p w:rsidR="006A2C46" w:rsidRDefault="006A2C46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A2C46" w:rsidRDefault="006A2C46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6A2C46" w:rsidRDefault="006A2C46">
            <w:pPr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-5" w:type="dxa"/>
            </w:tcMar>
          </w:tcPr>
          <w:p w:rsidR="006A2C46" w:rsidRDefault="006A2C46">
            <w:pPr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6A2C46" w:rsidRDefault="006A2C46">
      <w:pPr>
        <w:pStyle w:val="Normalny2"/>
        <w:rPr>
          <w:b/>
          <w:bCs/>
          <w:sz w:val="20"/>
          <w:szCs w:val="20"/>
        </w:rPr>
      </w:pPr>
    </w:p>
    <w:p w:rsidR="006A2C46" w:rsidRDefault="006A2C46">
      <w:pPr>
        <w:pStyle w:val="Normalny2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2. Oświadczenia:</w:t>
      </w:r>
    </w:p>
    <w:p w:rsidR="006A2C46" w:rsidRDefault="006A2C46">
      <w:pPr>
        <w:pStyle w:val="Normalny2"/>
        <w:jc w:val="right"/>
        <w:rPr>
          <w:b/>
          <w:bCs/>
          <w:sz w:val="20"/>
          <w:szCs w:val="20"/>
        </w:rPr>
      </w:pPr>
    </w:p>
    <w:tbl>
      <w:tblPr>
        <w:tblW w:w="98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3" w:type="dxa"/>
        </w:tblCellMar>
        <w:tblLook w:val="0000"/>
      </w:tblPr>
      <w:tblGrid>
        <w:gridCol w:w="9823"/>
      </w:tblGrid>
      <w:tr w:rsidR="006A2C46" w:rsidRPr="005443E9">
        <w:trPr>
          <w:trHeight w:val="1186"/>
        </w:trPr>
        <w:tc>
          <w:tcPr>
            <w:tcW w:w="9823" w:type="dxa"/>
            <w:tcMar>
              <w:left w:w="103" w:type="dxa"/>
            </w:tcMar>
          </w:tcPr>
          <w:p w:rsidR="006A2C46" w:rsidRPr="00762512" w:rsidRDefault="006A2C46">
            <w:pPr>
              <w:pStyle w:val="Normalny2"/>
              <w:jc w:val="center"/>
              <w:rPr>
                <w:b/>
                <w:bCs/>
                <w:color w:val="auto"/>
                <w:sz w:val="20"/>
                <w:szCs w:val="20"/>
                <w:u w:val="single"/>
              </w:rPr>
            </w:pPr>
            <w:r w:rsidRPr="00762512">
              <w:rPr>
                <w:b/>
                <w:bCs/>
                <w:color w:val="auto"/>
                <w:sz w:val="20"/>
                <w:szCs w:val="20"/>
                <w:u w:val="single"/>
              </w:rPr>
              <w:t>Informacja dotyczące Wykonawcy</w:t>
            </w:r>
          </w:p>
          <w:p w:rsidR="006A2C46" w:rsidRPr="00762512" w:rsidRDefault="006A2C46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762512">
              <w:rPr>
                <w:color w:val="auto"/>
                <w:sz w:val="20"/>
                <w:szCs w:val="20"/>
              </w:rPr>
              <w:t>Przystępując do postępowania o udzielenie zamówienia publicznego pn</w:t>
            </w:r>
            <w:r w:rsidRPr="00762512">
              <w:rPr>
                <w:b/>
                <w:bCs/>
                <w:color w:val="auto"/>
                <w:sz w:val="20"/>
                <w:szCs w:val="20"/>
              </w:rPr>
              <w:t xml:space="preserve"> Wykonanie dokumentacji projektowo-kosztorysowej dla zadania pn. “Przebudowa i modernizacja instalacji podstawowego i rezerwowego zaopatrzenia w wodę Wojewódzkiego Szpitala Specjalistycznego w Legnicy”</w:t>
            </w:r>
            <w:r w:rsidRPr="00762512">
              <w:rPr>
                <w:color w:val="auto"/>
                <w:sz w:val="20"/>
                <w:szCs w:val="20"/>
              </w:rPr>
              <w:t>, jako upoważniony na piśmie lub wpisany w odpowiednich dokumentach rejestrowych, w imieniu reprezentowanego przeze mnie Wykonawcy, niniejszym zgodnie z wymogami art. 25a ustawy Prawo zamówień publicznych (Dz. U. z 2015 r., poz. 2164 ze zm.) – oświadczam, że Wykonawca spełnia warunki udziału w postępowaniu, o których mowa w Rozdziale V w pkt 1.3. siwz, tj w zakresie, o którym mowa w pkt:</w:t>
            </w:r>
          </w:p>
          <w:p w:rsidR="006A2C46" w:rsidRPr="00762512" w:rsidRDefault="006A2C46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762512">
              <w:rPr>
                <w:color w:val="auto"/>
                <w:sz w:val="20"/>
                <w:szCs w:val="20"/>
                <w:lang w:val="en-US"/>
              </w:rPr>
              <w:t>A) 1.3.1.*</w:t>
            </w:r>
          </w:p>
          <w:p w:rsidR="006A2C46" w:rsidRPr="00762512" w:rsidRDefault="006A2C46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762512">
              <w:rPr>
                <w:color w:val="auto"/>
                <w:sz w:val="20"/>
                <w:szCs w:val="20"/>
                <w:lang w:val="en-US"/>
              </w:rPr>
              <w:t>B) 1.3.2. lit a</w:t>
            </w:r>
            <w:r>
              <w:rPr>
                <w:color w:val="auto"/>
                <w:sz w:val="20"/>
                <w:szCs w:val="20"/>
                <w:lang w:val="en-US"/>
              </w:rPr>
              <w:t>*</w:t>
            </w:r>
          </w:p>
          <w:p w:rsidR="006A2C46" w:rsidRPr="00762512" w:rsidRDefault="006A2C46" w:rsidP="00762512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762512">
              <w:rPr>
                <w:color w:val="auto"/>
                <w:sz w:val="20"/>
                <w:szCs w:val="20"/>
                <w:lang w:val="en-US"/>
              </w:rPr>
              <w:t>C) 1.3.2. lit b</w:t>
            </w:r>
            <w:r>
              <w:rPr>
                <w:color w:val="auto"/>
                <w:sz w:val="20"/>
                <w:szCs w:val="20"/>
                <w:lang w:val="en-US"/>
              </w:rPr>
              <w:t xml:space="preserve"> *</w:t>
            </w:r>
          </w:p>
          <w:p w:rsidR="006A2C46" w:rsidRPr="00762512" w:rsidRDefault="006A2C46" w:rsidP="00762512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762512">
              <w:rPr>
                <w:color w:val="auto"/>
                <w:sz w:val="20"/>
                <w:szCs w:val="20"/>
                <w:lang w:val="en-US"/>
              </w:rPr>
              <w:t>D) 1.3.2. lit c</w:t>
            </w:r>
            <w:r>
              <w:rPr>
                <w:color w:val="auto"/>
                <w:sz w:val="20"/>
                <w:szCs w:val="20"/>
                <w:lang w:val="en-US"/>
              </w:rPr>
              <w:t>*</w:t>
            </w:r>
          </w:p>
          <w:p w:rsidR="006A2C46" w:rsidRPr="00762512" w:rsidRDefault="006A2C46" w:rsidP="00762512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762512">
              <w:rPr>
                <w:color w:val="auto"/>
                <w:sz w:val="20"/>
                <w:szCs w:val="20"/>
                <w:lang w:val="en-US"/>
              </w:rPr>
              <w:t>E) 1.3.2. lit d</w:t>
            </w:r>
            <w:r>
              <w:rPr>
                <w:color w:val="auto"/>
                <w:sz w:val="20"/>
                <w:szCs w:val="20"/>
                <w:lang w:val="en-US"/>
              </w:rPr>
              <w:t>*</w:t>
            </w:r>
          </w:p>
          <w:p w:rsidR="006A2C46" w:rsidRPr="00762512" w:rsidRDefault="006A2C46">
            <w:pPr>
              <w:pStyle w:val="Normalny2"/>
              <w:jc w:val="both"/>
              <w:rPr>
                <w:b/>
                <w:bCs/>
                <w:color w:val="auto"/>
                <w:sz w:val="20"/>
                <w:szCs w:val="20"/>
                <w:lang w:val="en-US"/>
              </w:rPr>
            </w:pPr>
          </w:p>
        </w:tc>
      </w:tr>
    </w:tbl>
    <w:p w:rsidR="006A2C46" w:rsidRPr="00762512" w:rsidRDefault="006A2C46">
      <w:pPr>
        <w:pStyle w:val="Normalny2"/>
        <w:jc w:val="both"/>
        <w:rPr>
          <w:sz w:val="20"/>
          <w:szCs w:val="20"/>
          <w:lang w:val="en-US"/>
        </w:rPr>
      </w:pPr>
    </w:p>
    <w:tbl>
      <w:tblPr>
        <w:tblW w:w="0" w:type="auto"/>
        <w:tblInd w:w="-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000"/>
      </w:tblPr>
      <w:tblGrid>
        <w:gridCol w:w="9909"/>
      </w:tblGrid>
      <w:tr w:rsidR="006A2C46" w:rsidRPr="00762512">
        <w:trPr>
          <w:trHeight w:val="1186"/>
        </w:trPr>
        <w:tc>
          <w:tcPr>
            <w:tcW w:w="10465" w:type="dxa"/>
            <w:tcMar>
              <w:left w:w="103" w:type="dxa"/>
            </w:tcMar>
          </w:tcPr>
          <w:p w:rsidR="006A2C46" w:rsidRDefault="006A2C46">
            <w:pPr>
              <w:pStyle w:val="Normalny2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Informacja w związku z poleganiem na zasobach innych podmiotów</w:t>
            </w:r>
          </w:p>
          <w:p w:rsidR="006A2C46" w:rsidRPr="00762512" w:rsidRDefault="006A2C46" w:rsidP="00762512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Przystępując do postępowania o udzielenie zamówienia publicznego pn. </w:t>
            </w:r>
            <w:r w:rsidRPr="00762512">
              <w:rPr>
                <w:b/>
                <w:bCs/>
                <w:sz w:val="20"/>
                <w:szCs w:val="20"/>
              </w:rPr>
              <w:t>“</w:t>
            </w:r>
            <w:r w:rsidRPr="00762512">
              <w:rPr>
                <w:b/>
                <w:bCs/>
                <w:color w:val="auto"/>
                <w:sz w:val="20"/>
                <w:szCs w:val="20"/>
              </w:rPr>
              <w:t>Wykonanie dokumentacji projektowo-kosztorysowej dla zadania pn. “Przebudowa i modernizacja instalacji podstawowego i rezerwowego zaopatrzenia w wodę Wojewódzkiego Szpitala Specjalistycznego w Legnicy”</w:t>
            </w:r>
            <w:r>
              <w:rPr>
                <w:b/>
                <w:bCs/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jako upoważniony na piśmie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lub wpisany w odpowiednich dokumentach rejestrowych, w imieniu reprezentowanego przeze mnie Wykonawcy, niniejszym zgodnie z wymogami art. 25a ustawy Prawo zamówień publicznych (Dz.U. z 2015 r., poz. 2164 ze zm.) – </w:t>
            </w:r>
            <w:r>
              <w:rPr>
                <w:b/>
                <w:bCs/>
                <w:sz w:val="20"/>
                <w:szCs w:val="20"/>
              </w:rPr>
              <w:t>oświadczam</w:t>
            </w:r>
            <w:r>
              <w:rPr>
                <w:sz w:val="20"/>
                <w:szCs w:val="20"/>
              </w:rPr>
              <w:t xml:space="preserve">, że w celu wykazania warunków udziału w postępowaniu  o których </w:t>
            </w:r>
            <w:r w:rsidRPr="00762512">
              <w:rPr>
                <w:color w:val="auto"/>
                <w:sz w:val="20"/>
                <w:szCs w:val="20"/>
              </w:rPr>
              <w:t>w Rozdziale V w pkt 1.3. siwz, tj w zakresie, o którym mowa w pkt:</w:t>
            </w:r>
          </w:p>
          <w:p w:rsidR="006A2C46" w:rsidRPr="00762512" w:rsidRDefault="006A2C46" w:rsidP="00762512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762512">
              <w:rPr>
                <w:color w:val="auto"/>
                <w:sz w:val="20"/>
                <w:szCs w:val="20"/>
                <w:lang w:val="en-US"/>
              </w:rPr>
              <w:t>A) 1.3.1.</w:t>
            </w:r>
            <w:r>
              <w:rPr>
                <w:color w:val="auto"/>
                <w:sz w:val="20"/>
                <w:szCs w:val="20"/>
                <w:lang w:val="en-US"/>
              </w:rPr>
              <w:t>*</w:t>
            </w:r>
          </w:p>
          <w:p w:rsidR="006A2C46" w:rsidRPr="00762512" w:rsidRDefault="006A2C46" w:rsidP="00762512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762512">
              <w:rPr>
                <w:color w:val="auto"/>
                <w:sz w:val="20"/>
                <w:szCs w:val="20"/>
                <w:lang w:val="en-US"/>
              </w:rPr>
              <w:t>B) 1.3.2. lit a</w:t>
            </w:r>
            <w:r>
              <w:rPr>
                <w:color w:val="auto"/>
                <w:sz w:val="20"/>
                <w:szCs w:val="20"/>
                <w:lang w:val="en-US"/>
              </w:rPr>
              <w:t>*</w:t>
            </w:r>
          </w:p>
          <w:p w:rsidR="006A2C46" w:rsidRPr="00762512" w:rsidRDefault="006A2C46" w:rsidP="00762512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762512">
              <w:rPr>
                <w:color w:val="auto"/>
                <w:sz w:val="20"/>
                <w:szCs w:val="20"/>
                <w:lang w:val="en-US"/>
              </w:rPr>
              <w:t>C) 1.3.2. lit b</w:t>
            </w:r>
            <w:r>
              <w:rPr>
                <w:color w:val="auto"/>
                <w:sz w:val="20"/>
                <w:szCs w:val="20"/>
                <w:lang w:val="en-US"/>
              </w:rPr>
              <w:t>*</w:t>
            </w:r>
          </w:p>
          <w:p w:rsidR="006A2C46" w:rsidRPr="00762512" w:rsidRDefault="006A2C46" w:rsidP="00762512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762512">
              <w:rPr>
                <w:color w:val="auto"/>
                <w:sz w:val="20"/>
                <w:szCs w:val="20"/>
                <w:lang w:val="en-US"/>
              </w:rPr>
              <w:t>D) 1.3.2. lit c*</w:t>
            </w:r>
          </w:p>
          <w:p w:rsidR="006A2C46" w:rsidRPr="00762512" w:rsidRDefault="006A2C46" w:rsidP="00762512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762512">
              <w:rPr>
                <w:color w:val="auto"/>
                <w:sz w:val="20"/>
                <w:szCs w:val="20"/>
                <w:lang w:val="en-US"/>
              </w:rPr>
              <w:t>E) 1.3.2. lit d*</w:t>
            </w:r>
          </w:p>
          <w:p w:rsidR="006A2C46" w:rsidRDefault="006A2C46">
            <w:pPr>
              <w:pStyle w:val="Normalny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polegam na zasobach następującego/ych podmiotu/ów:</w:t>
            </w:r>
          </w:p>
          <w:p w:rsidR="006A2C46" w:rsidRDefault="006A2C46">
            <w:pPr>
              <w:pStyle w:val="Normalny2"/>
              <w:jc w:val="both"/>
              <w:rPr>
                <w:sz w:val="20"/>
                <w:szCs w:val="20"/>
              </w:rPr>
            </w:pPr>
          </w:p>
          <w:p w:rsidR="006A2C46" w:rsidRPr="00762512" w:rsidRDefault="006A2C46">
            <w:pPr>
              <w:pStyle w:val="Normalny2"/>
              <w:jc w:val="both"/>
              <w:rPr>
                <w:sz w:val="20"/>
                <w:szCs w:val="20"/>
                <w:lang w:val="en-US"/>
              </w:rPr>
            </w:pPr>
            <w:r w:rsidRPr="00762512">
              <w:rPr>
                <w:sz w:val="20"/>
                <w:szCs w:val="20"/>
                <w:lang w:val="en-US"/>
              </w:rPr>
              <w:t>ad A)</w:t>
            </w:r>
            <w:r>
              <w:rPr>
                <w:sz w:val="20"/>
                <w:szCs w:val="20"/>
                <w:lang w:val="en-US"/>
              </w:rPr>
              <w:t xml:space="preserve">  ........................................</w:t>
            </w:r>
          </w:p>
          <w:p w:rsidR="006A2C46" w:rsidRPr="00762512" w:rsidRDefault="006A2C46">
            <w:pPr>
              <w:pStyle w:val="Normalny2"/>
              <w:jc w:val="both"/>
              <w:rPr>
                <w:sz w:val="20"/>
                <w:szCs w:val="20"/>
                <w:lang w:val="en-US"/>
              </w:rPr>
            </w:pPr>
            <w:r w:rsidRPr="00762512">
              <w:rPr>
                <w:sz w:val="20"/>
                <w:szCs w:val="20"/>
                <w:lang w:val="en-US"/>
              </w:rPr>
              <w:t>ad.B)</w:t>
            </w:r>
            <w:r>
              <w:rPr>
                <w:sz w:val="20"/>
                <w:szCs w:val="20"/>
                <w:lang w:val="en-US"/>
              </w:rPr>
              <w:t xml:space="preserve"> ......................................................</w:t>
            </w:r>
          </w:p>
          <w:p w:rsidR="006A2C46" w:rsidRPr="00762512" w:rsidRDefault="006A2C46">
            <w:pPr>
              <w:pStyle w:val="Normalny2"/>
              <w:jc w:val="both"/>
              <w:rPr>
                <w:sz w:val="20"/>
                <w:szCs w:val="20"/>
                <w:lang w:val="en-US"/>
              </w:rPr>
            </w:pPr>
            <w:r w:rsidRPr="00762512">
              <w:rPr>
                <w:sz w:val="20"/>
                <w:szCs w:val="20"/>
                <w:lang w:val="en-US"/>
              </w:rPr>
              <w:t>ad.C)</w:t>
            </w:r>
            <w:r>
              <w:rPr>
                <w:sz w:val="20"/>
                <w:szCs w:val="20"/>
                <w:lang w:val="en-US"/>
              </w:rPr>
              <w:t xml:space="preserve"> .................................................</w:t>
            </w:r>
          </w:p>
          <w:p w:rsidR="006A2C46" w:rsidRPr="00762512" w:rsidRDefault="006A2C46">
            <w:pPr>
              <w:pStyle w:val="Normalny2"/>
              <w:jc w:val="both"/>
              <w:rPr>
                <w:sz w:val="20"/>
                <w:szCs w:val="20"/>
                <w:lang w:val="en-US"/>
              </w:rPr>
            </w:pPr>
            <w:r w:rsidRPr="00762512">
              <w:rPr>
                <w:sz w:val="20"/>
                <w:szCs w:val="20"/>
                <w:lang w:val="en-US"/>
              </w:rPr>
              <w:t>ad.D)</w:t>
            </w:r>
            <w:r>
              <w:rPr>
                <w:sz w:val="20"/>
                <w:szCs w:val="20"/>
                <w:lang w:val="en-US"/>
              </w:rPr>
              <w:t xml:space="preserve"> .......................................</w:t>
            </w:r>
          </w:p>
          <w:p w:rsidR="006A2C46" w:rsidRPr="00762512" w:rsidRDefault="006A2C46">
            <w:pPr>
              <w:pStyle w:val="Normalny2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ad. E) ..............................................</w:t>
            </w:r>
          </w:p>
          <w:p w:rsidR="006A2C46" w:rsidRPr="00762512" w:rsidRDefault="006A2C46">
            <w:pPr>
              <w:pStyle w:val="Normalny2"/>
              <w:jc w:val="both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</w:tbl>
    <w:p w:rsidR="006A2C46" w:rsidRPr="00762512" w:rsidRDefault="006A2C46">
      <w:pPr>
        <w:pStyle w:val="Normalny2"/>
        <w:jc w:val="both"/>
        <w:rPr>
          <w:sz w:val="20"/>
          <w:szCs w:val="20"/>
          <w:lang w:val="en-US"/>
        </w:rPr>
      </w:pPr>
    </w:p>
    <w:p w:rsidR="006A2C46" w:rsidRPr="00762512" w:rsidRDefault="006A2C46">
      <w:pPr>
        <w:pStyle w:val="Normalny2"/>
        <w:jc w:val="both"/>
        <w:rPr>
          <w:sz w:val="16"/>
          <w:szCs w:val="16"/>
          <w:lang w:val="en-US"/>
        </w:rPr>
      </w:pPr>
      <w:r w:rsidRPr="00762512">
        <w:rPr>
          <w:sz w:val="16"/>
          <w:szCs w:val="16"/>
          <w:lang w:val="en-US"/>
        </w:rPr>
        <w:t>*- niepotrzebne skreślić</w:t>
      </w:r>
    </w:p>
    <w:p w:rsidR="006A2C46" w:rsidRPr="00762512" w:rsidRDefault="006A2C46">
      <w:pPr>
        <w:pStyle w:val="Normalny2"/>
        <w:jc w:val="both"/>
        <w:rPr>
          <w:sz w:val="20"/>
          <w:szCs w:val="20"/>
          <w:lang w:val="en-US"/>
        </w:rPr>
      </w:pPr>
    </w:p>
    <w:p w:rsidR="006A2C46" w:rsidRDefault="006A2C46">
      <w:pPr>
        <w:pStyle w:val="Normalny2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Oświadczam</w:t>
      </w:r>
      <w:r>
        <w:rPr>
          <w:sz w:val="20"/>
          <w:szCs w:val="20"/>
        </w:rPr>
        <w:t>, ze wszystkie informacje podane w powyższych oświadczeniach są aktualne i zgodne z prawdą oraz zostały przedstawione z pełną świadomością konsekwencji wprowadzenia Zamawiającego w błąd przy przedstawieniu informacji.</w:t>
      </w:r>
    </w:p>
    <w:p w:rsidR="006A2C46" w:rsidRDefault="006A2C46">
      <w:pPr>
        <w:pStyle w:val="Normalny2"/>
        <w:jc w:val="both"/>
        <w:rPr>
          <w:sz w:val="20"/>
          <w:szCs w:val="20"/>
        </w:rPr>
      </w:pPr>
    </w:p>
    <w:p w:rsidR="006A2C46" w:rsidRDefault="006A2C46">
      <w:pPr>
        <w:pStyle w:val="Normalny2"/>
        <w:jc w:val="both"/>
        <w:rPr>
          <w:sz w:val="20"/>
          <w:szCs w:val="20"/>
        </w:rPr>
      </w:pPr>
    </w:p>
    <w:p w:rsidR="006A2C46" w:rsidRDefault="006A2C46">
      <w:pPr>
        <w:pStyle w:val="Normalny2"/>
        <w:rPr>
          <w:sz w:val="20"/>
          <w:szCs w:val="20"/>
        </w:rPr>
      </w:pPr>
      <w:r>
        <w:rPr>
          <w:sz w:val="20"/>
          <w:szCs w:val="20"/>
        </w:rPr>
        <w:t>………….. dnia ………………….. roku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6A2C46" w:rsidRDefault="006A2C46">
      <w:pPr>
        <w:pStyle w:val="Normalny2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6A2C46" w:rsidRDefault="006A2C46"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………...............................................................................</w:t>
      </w:r>
    </w:p>
    <w:p w:rsidR="006A2C46" w:rsidRDefault="006A2C46">
      <w:pPr>
        <w:pStyle w:val="Bartek"/>
        <w:ind w:firstLine="708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r>
        <w:rPr>
          <w:sz w:val="20"/>
          <w:szCs w:val="20"/>
        </w:rPr>
        <w:tab/>
        <w:t xml:space="preserve">   podpis i  pieczęć  osoby  wskazanej  w dokumencie uprawniającym do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występowania w </w:t>
      </w:r>
      <w:r>
        <w:rPr>
          <w:sz w:val="20"/>
          <w:szCs w:val="20"/>
        </w:rPr>
        <w:tab/>
        <w:t>obrocie prawnym   lub posiadającej  pełnomocnictwo</w:t>
      </w:r>
    </w:p>
    <w:p w:rsidR="006A2C46" w:rsidRDefault="006A2C46">
      <w:pPr>
        <w:pStyle w:val="Bartek"/>
        <w:ind w:firstLine="708"/>
        <w:jc w:val="center"/>
        <w:rPr>
          <w:spacing w:val="99"/>
          <w:sz w:val="20"/>
          <w:szCs w:val="20"/>
        </w:rPr>
      </w:pPr>
    </w:p>
    <w:p w:rsidR="006A2C46" w:rsidRDefault="006A2C46">
      <w:pPr>
        <w:pStyle w:val="Normalny2"/>
        <w:jc w:val="both"/>
        <w:rPr>
          <w:spacing w:val="99"/>
          <w:sz w:val="20"/>
          <w:szCs w:val="20"/>
        </w:rPr>
      </w:pPr>
    </w:p>
    <w:sectPr w:rsidR="006A2C46" w:rsidSect="00762512">
      <w:pgSz w:w="11906" w:h="16838" w:code="9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6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1625"/>
    <w:rsid w:val="004843F2"/>
    <w:rsid w:val="005443E9"/>
    <w:rsid w:val="0062530F"/>
    <w:rsid w:val="006A2C46"/>
    <w:rsid w:val="00720D91"/>
    <w:rsid w:val="00762512"/>
    <w:rsid w:val="009E2D50"/>
    <w:rsid w:val="00AB1E46"/>
    <w:rsid w:val="00C71625"/>
    <w:rsid w:val="00EC4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List" w:unhideWhenUsed="0"/>
    <w:lsdException w:name="Title" w:semiHidden="0" w:uiPriority="10" w:unhideWhenUsed="0" w:qFormat="1"/>
    <w:lsdException w:name="Signature" w:unhideWhenUsed="0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625"/>
    <w:pPr>
      <w:widowControl w:val="0"/>
      <w:suppressAutoHyphens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next w:val="Tretekstu"/>
    <w:link w:val="HeaderChar"/>
    <w:uiPriority w:val="99"/>
    <w:rsid w:val="00C71625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semiHidden/>
    <w:rPr>
      <w:rFonts w:ascii="Times New Roman" w:hAnsi="Times New Roman" w:cs="Times New Roman"/>
      <w:sz w:val="24"/>
      <w:szCs w:val="24"/>
    </w:rPr>
  </w:style>
  <w:style w:type="paragraph" w:customStyle="1" w:styleId="Tretekstu">
    <w:name w:val="Treść tekstu"/>
    <w:basedOn w:val="Normal"/>
    <w:uiPriority w:val="99"/>
    <w:rsid w:val="00C71625"/>
    <w:pPr>
      <w:spacing w:after="120"/>
    </w:pPr>
  </w:style>
  <w:style w:type="paragraph" w:styleId="List">
    <w:name w:val="List"/>
    <w:basedOn w:val="Tretekstu"/>
    <w:uiPriority w:val="99"/>
    <w:rsid w:val="00C71625"/>
  </w:style>
  <w:style w:type="paragraph" w:styleId="Signature">
    <w:name w:val="Signature"/>
    <w:basedOn w:val="Normal"/>
    <w:link w:val="SignatureChar"/>
    <w:uiPriority w:val="99"/>
    <w:rsid w:val="00C71625"/>
    <w:pPr>
      <w:suppressLineNumbers/>
      <w:spacing w:before="120" w:after="120"/>
    </w:pPr>
    <w:rPr>
      <w:i/>
      <w:iCs/>
    </w:rPr>
  </w:style>
  <w:style w:type="character" w:customStyle="1" w:styleId="SignatureChar">
    <w:name w:val="Signature Char"/>
    <w:basedOn w:val="DefaultParagraphFont"/>
    <w:link w:val="Signature"/>
    <w:uiPriority w:val="99"/>
    <w:semiHidden/>
    <w:rPr>
      <w:rFonts w:ascii="Times New Roman" w:hAnsi="Times New Roman" w:cs="Times New Roman"/>
      <w:sz w:val="24"/>
      <w:szCs w:val="24"/>
    </w:rPr>
  </w:style>
  <w:style w:type="paragraph" w:customStyle="1" w:styleId="Indeks">
    <w:name w:val="Indeks"/>
    <w:basedOn w:val="Normal"/>
    <w:uiPriority w:val="99"/>
    <w:rsid w:val="00C71625"/>
    <w:pPr>
      <w:suppressLineNumbers/>
    </w:pPr>
  </w:style>
  <w:style w:type="paragraph" w:customStyle="1" w:styleId="Tekstpodstawowy1">
    <w:name w:val="Tekst podstawowy1"/>
    <w:uiPriority w:val="99"/>
    <w:rsid w:val="00C71625"/>
    <w:pPr>
      <w:suppressAutoHyphens/>
      <w:spacing w:line="100" w:lineRule="atLeast"/>
      <w:jc w:val="both"/>
    </w:pPr>
    <w:rPr>
      <w:rFonts w:ascii="Times New Roman" w:hAnsi="Times New Roman"/>
      <w:color w:val="000000"/>
      <w:sz w:val="28"/>
      <w:szCs w:val="28"/>
      <w:lang w:eastAsia="zh-CN"/>
    </w:rPr>
  </w:style>
  <w:style w:type="paragraph" w:customStyle="1" w:styleId="Normalny2">
    <w:name w:val="Normalny2"/>
    <w:uiPriority w:val="99"/>
    <w:rsid w:val="00C71625"/>
    <w:pPr>
      <w:suppressAutoHyphens/>
    </w:pPr>
    <w:rPr>
      <w:rFonts w:ascii="Times New Roman" w:hAnsi="Times New Roman"/>
      <w:color w:val="000000"/>
      <w:sz w:val="24"/>
      <w:szCs w:val="24"/>
      <w:lang w:eastAsia="zh-CN"/>
    </w:rPr>
  </w:style>
  <w:style w:type="paragraph" w:customStyle="1" w:styleId="Bartek">
    <w:name w:val="Bartek"/>
    <w:uiPriority w:val="99"/>
    <w:rsid w:val="00C71625"/>
    <w:pPr>
      <w:widowControl w:val="0"/>
      <w:suppressAutoHyphens/>
    </w:pPr>
    <w:rPr>
      <w:rFonts w:ascii="Times New Roman" w:hAnsi="Times New Roman"/>
      <w:color w:val="000000"/>
      <w:sz w:val="28"/>
      <w:szCs w:val="28"/>
      <w:lang w:eastAsia="zh-CN"/>
    </w:rPr>
  </w:style>
  <w:style w:type="paragraph" w:customStyle="1" w:styleId="Zawartotabeli">
    <w:name w:val="Zawartość tabeli"/>
    <w:basedOn w:val="Normal"/>
    <w:uiPriority w:val="99"/>
    <w:rsid w:val="00C71625"/>
    <w:pPr>
      <w:suppressLineNumbers/>
    </w:pPr>
  </w:style>
  <w:style w:type="paragraph" w:customStyle="1" w:styleId="Normalny4">
    <w:name w:val="Normalny4"/>
    <w:uiPriority w:val="99"/>
    <w:rsid w:val="00C71625"/>
    <w:pPr>
      <w:suppressAutoHyphens/>
      <w:spacing w:line="100" w:lineRule="atLeast"/>
    </w:pPr>
    <w:rPr>
      <w:rFonts w:ascii="Arial" w:hAnsi="Arial" w:cs="Arial"/>
      <w:color w:val="000000"/>
      <w:sz w:val="24"/>
      <w:szCs w:val="24"/>
      <w:lang w:eastAsia="zh-CN"/>
    </w:rPr>
  </w:style>
  <w:style w:type="paragraph" w:styleId="BodyText">
    <w:name w:val="Body Text"/>
    <w:basedOn w:val="Normal"/>
    <w:link w:val="BodyTextChar"/>
    <w:uiPriority w:val="99"/>
    <w:rsid w:val="00762512"/>
    <w:pPr>
      <w:spacing w:after="120"/>
    </w:pPr>
    <w:rPr>
      <w:rFonts w:eastAsia="SimSun"/>
      <w:kern w:val="1"/>
      <w:lang w:eastAsia="zh-CN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Times New Roman" w:hAnsi="Times New Roman" w:cs="Times New Roman"/>
      <w:sz w:val="24"/>
      <w:szCs w:val="24"/>
    </w:rPr>
  </w:style>
  <w:style w:type="paragraph" w:customStyle="1" w:styleId="Normalny1">
    <w:name w:val="Normalny1"/>
    <w:uiPriority w:val="99"/>
    <w:rsid w:val="00762512"/>
    <w:pPr>
      <w:suppressAutoHyphens/>
      <w:spacing w:line="100" w:lineRule="atLeast"/>
    </w:pPr>
    <w:rPr>
      <w:rFonts w:ascii="Arial" w:hAnsi="Arial" w:cs="Arial"/>
      <w:color w:val="000000"/>
      <w:kern w:val="1"/>
      <w:sz w:val="24"/>
      <w:szCs w:val="24"/>
      <w:lang w:eastAsia="zh-CN"/>
    </w:rPr>
  </w:style>
  <w:style w:type="paragraph" w:customStyle="1" w:styleId="Tekstpodstawowy3">
    <w:name w:val="Tekst podstawowy3"/>
    <w:uiPriority w:val="99"/>
    <w:rsid w:val="00762512"/>
    <w:pPr>
      <w:suppressAutoHyphens/>
      <w:spacing w:after="120"/>
    </w:pPr>
    <w:rPr>
      <w:rFonts w:ascii="Times New Roman" w:hAnsi="Times New Roman"/>
      <w:color w:val="000000"/>
      <w:sz w:val="24"/>
      <w:szCs w:val="24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460</TotalTime>
  <Pages>2</Pages>
  <Words>621</Words>
  <Characters>3728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9</cp:revision>
  <dcterms:created xsi:type="dcterms:W3CDTF">2009-04-16T11:32:00Z</dcterms:created>
  <dcterms:modified xsi:type="dcterms:W3CDTF">2017-05-04T11:12:00Z</dcterms:modified>
</cp:coreProperties>
</file>