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779" w:rsidRDefault="007A0779">
      <w:pPr>
        <w:pStyle w:val="Normalny2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1 do  SIWZ</w:t>
      </w:r>
    </w:p>
    <w:p w:rsidR="007A0779" w:rsidRDefault="007A0779">
      <w:pPr>
        <w:pStyle w:val="Normalny2"/>
        <w:jc w:val="right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</w:t>
      </w: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 xml:space="preserve">            ( pieczęć wykonawcy )</w:t>
      </w: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  <w:rPr>
          <w:sz w:val="20"/>
          <w:szCs w:val="20"/>
        </w:rPr>
      </w:pPr>
    </w:p>
    <w:p w:rsidR="007A0779" w:rsidRDefault="007A0779">
      <w:pPr>
        <w:pStyle w:val="Normalny2"/>
        <w:jc w:val="right"/>
        <w:rPr>
          <w:sz w:val="20"/>
          <w:szCs w:val="20"/>
        </w:rPr>
      </w:pPr>
    </w:p>
    <w:p w:rsidR="007A0779" w:rsidRDefault="007A0779">
      <w:pPr>
        <w:pStyle w:val="Normalny2"/>
        <w:jc w:val="right"/>
        <w:rPr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OŚWIADCZENIE WYKONAWCY SKŁADANE NA PODSTAWIE </w:t>
      </w: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art. 25a ust.1 ustawy z dnia 29 stycznia 2004 r. Prawo zamówień publicznych</w:t>
      </w: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dotyczące przesłanek wykluczenia z postępowania</w:t>
      </w: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center"/>
        <w:rPr>
          <w:sz w:val="20"/>
          <w:szCs w:val="20"/>
        </w:rPr>
      </w:pPr>
    </w:p>
    <w:p w:rsidR="007A0779" w:rsidRDefault="007A0779">
      <w:pPr>
        <w:pStyle w:val="Normalny2"/>
        <w:jc w:val="right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Wykonawca reprezentowany jest przez (podać imię, nazwisko, stanowisko/podstawę do reprezentacji:___________________________________________________________________________________</w:t>
      </w: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sz w:val="20"/>
          <w:szCs w:val="20"/>
        </w:rPr>
      </w:pPr>
    </w:p>
    <w:p w:rsidR="007A0779" w:rsidRDefault="007A0779">
      <w:pPr>
        <w:pStyle w:val="Normalny2"/>
        <w:jc w:val="right"/>
        <w:rPr>
          <w:sz w:val="20"/>
          <w:szCs w:val="20"/>
        </w:rPr>
      </w:pP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sz w:val="20"/>
          <w:szCs w:val="20"/>
        </w:rPr>
      </w:pPr>
      <w:r>
        <w:rPr>
          <w:sz w:val="20"/>
          <w:szCs w:val="20"/>
        </w:rPr>
        <w:t>Dotyczy postępowania:</w:t>
      </w:r>
    </w:p>
    <w:p w:rsidR="007A0779" w:rsidRPr="00507002" w:rsidRDefault="007A0779" w:rsidP="00B06300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both"/>
        <w:rPr>
          <w:sz w:val="20"/>
          <w:szCs w:val="20"/>
        </w:rPr>
      </w:pPr>
      <w:r w:rsidRPr="00507002">
        <w:rPr>
          <w:sz w:val="20"/>
          <w:szCs w:val="20"/>
        </w:rPr>
        <w:t xml:space="preserve">Nazwa nadana zamówieniu przez Zamawiającego: </w:t>
      </w:r>
      <w:r w:rsidRPr="00507002">
        <w:rPr>
          <w:b/>
          <w:bCs/>
          <w:sz w:val="20"/>
          <w:szCs w:val="20"/>
        </w:rPr>
        <w:t xml:space="preserve"> Przetarg nieograniczony na dostawy używanych komputerów </w:t>
      </w: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rPr>
          <w:b/>
          <w:bCs/>
          <w:sz w:val="20"/>
          <w:szCs w:val="20"/>
        </w:rPr>
      </w:pPr>
      <w:r w:rsidRPr="00507002">
        <w:rPr>
          <w:sz w:val="20"/>
          <w:szCs w:val="20"/>
        </w:rPr>
        <w:t>Numer referencyjny nadany sprawie przez</w:t>
      </w:r>
      <w:r>
        <w:rPr>
          <w:sz w:val="20"/>
          <w:szCs w:val="20"/>
        </w:rPr>
        <w:t xml:space="preserve"> Zamawiającego: </w:t>
      </w:r>
      <w:r>
        <w:rPr>
          <w:b/>
          <w:bCs/>
          <w:sz w:val="20"/>
          <w:szCs w:val="20"/>
        </w:rPr>
        <w:t>WSzSL/DZ-26A/17</w:t>
      </w:r>
    </w:p>
    <w:p w:rsidR="007A0779" w:rsidRDefault="007A0779">
      <w:pPr>
        <w:pStyle w:val="Normalny2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right"/>
        <w:rPr>
          <w:b/>
          <w:bCs/>
          <w:sz w:val="20"/>
          <w:szCs w:val="20"/>
        </w:rPr>
      </w:pPr>
    </w:p>
    <w:p w:rsidR="007A0779" w:rsidRDefault="007A0779">
      <w:pPr>
        <w:pStyle w:val="Normalny2"/>
        <w:jc w:val="right"/>
        <w:rPr>
          <w:b/>
          <w:bCs/>
          <w:sz w:val="20"/>
          <w:szCs w:val="20"/>
        </w:rPr>
      </w:pPr>
    </w:p>
    <w:p w:rsidR="007A0779" w:rsidRDefault="007A0779">
      <w:pPr>
        <w:pStyle w:val="Normalny2"/>
        <w:jc w:val="right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sz w:val="20"/>
          <w:szCs w:val="20"/>
        </w:rPr>
      </w:pPr>
      <w:r>
        <w:rPr>
          <w:sz w:val="20"/>
          <w:szCs w:val="20"/>
        </w:rPr>
        <w:t>1. Informacje nt. Wykonawcy, innych podmiotów</w:t>
      </w:r>
    </w:p>
    <w:tbl>
      <w:tblPr>
        <w:tblW w:w="0" w:type="auto"/>
        <w:tblInd w:w="-60" w:type="dxa"/>
        <w:tblBorders>
          <w:bottom w:val="single" w:sz="4" w:space="0" w:color="000000"/>
          <w:insideH w:val="single" w:sz="4" w:space="0" w:color="000000"/>
        </w:tblBorders>
        <w:tblCellMar>
          <w:top w:w="108" w:type="dxa"/>
          <w:bottom w:w="108" w:type="dxa"/>
        </w:tblCellMar>
        <w:tblLook w:val="0000"/>
      </w:tblPr>
      <w:tblGrid>
        <w:gridCol w:w="517"/>
        <w:gridCol w:w="7207"/>
        <w:gridCol w:w="836"/>
        <w:gridCol w:w="831"/>
        <w:gridCol w:w="113"/>
        <w:gridCol w:w="103"/>
        <w:gridCol w:w="216"/>
        <w:gridCol w:w="216"/>
      </w:tblGrid>
      <w:tr w:rsidR="007A0779">
        <w:trPr>
          <w:gridAfter w:val="3"/>
          <w:wAfter w:w="446" w:type="dxa"/>
        </w:trPr>
        <w:tc>
          <w:tcPr>
            <w:tcW w:w="8613" w:type="dxa"/>
            <w:gridSpan w:val="2"/>
            <w:tcBorders>
              <w:top w:val="nil"/>
              <w:left w:val="nil"/>
              <w:right w:val="nil"/>
            </w:tcBorders>
          </w:tcPr>
          <w:p w:rsidR="007A0779" w:rsidRDefault="007A0779">
            <w:pPr>
              <w:pStyle w:val="Normalny2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uczestnictwa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000000"/>
            </w:tcBorders>
            <w:tcMar>
              <w:left w:w="103" w:type="dxa"/>
            </w:tcMar>
          </w:tcPr>
          <w:p w:rsidR="007A0779" w:rsidRDefault="007A0779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Odpowiedź:</w:t>
            </w:r>
          </w:p>
        </w:tc>
      </w:tr>
      <w:tr w:rsidR="007A0779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Czy Wykonawca bierze udział w postępowaniu o udzielenie zamówienia wspólnie z innymi Wykonawcami?</w:t>
            </w:r>
            <w:r>
              <w:rPr>
                <w:i/>
                <w:iCs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851" w:type="dxa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1001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</w:t>
            </w:r>
          </w:p>
        </w:tc>
      </w:tr>
      <w:tr w:rsidR="007A0779">
        <w:trPr>
          <w:gridAfter w:val="3"/>
          <w:wAfter w:w="446" w:type="dxa"/>
        </w:trPr>
        <w:tc>
          <w:tcPr>
            <w:tcW w:w="10465" w:type="dxa"/>
            <w:gridSpan w:val="5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tak, prosimy dopilnować, aby pozostali uczestnicy przedstawili oddzielne oświadczenia</w:t>
            </w:r>
          </w:p>
        </w:tc>
      </w:tr>
      <w:tr w:rsidR="007A0779">
        <w:trPr>
          <w:gridAfter w:val="3"/>
          <w:wAfter w:w="446" w:type="dxa"/>
        </w:trPr>
        <w:tc>
          <w:tcPr>
            <w:tcW w:w="8613" w:type="dxa"/>
            <w:gridSpan w:val="2"/>
            <w:tcBorders>
              <w:left w:val="single" w:sz="4" w:space="0" w:color="000000"/>
              <w:right w:val="nil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Jeżeli tak:</w:t>
            </w:r>
          </w:p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a) Prosimy wskazać rolę Wykonawcy w grupie (lider, pełnomocnik, członek konsorcjum, wspólnik spółki cywilnej, itp.) </w:t>
            </w:r>
          </w:p>
        </w:tc>
        <w:tc>
          <w:tcPr>
            <w:tcW w:w="1852" w:type="dxa"/>
            <w:gridSpan w:val="3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</w:tr>
      <w:tr w:rsidR="007A0779">
        <w:trPr>
          <w:cantSplit/>
        </w:trPr>
        <w:tc>
          <w:tcPr>
            <w:tcW w:w="8613" w:type="dxa"/>
            <w:gridSpan w:val="2"/>
            <w:tcBorders>
              <w:left w:val="single" w:sz="4" w:space="0" w:color="000000"/>
              <w:right w:val="nil"/>
            </w:tcBorders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b) Prosimy wskazać pozostałych Wykonawców biorących wspólnie udział w postępowaniu o udzielenie zamówienia (nazwa i adres):</w:t>
            </w:r>
          </w:p>
        </w:tc>
        <w:tc>
          <w:tcPr>
            <w:tcW w:w="1732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7A0779">
        <w:trPr>
          <w:cantSplit/>
        </w:trPr>
        <w:tc>
          <w:tcPr>
            <w:tcW w:w="534" w:type="dxa"/>
            <w:tcBorders>
              <w:left w:val="single" w:sz="4" w:space="0" w:color="000000"/>
              <w:right w:val="nil"/>
            </w:tcBorders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7A0779" w:rsidRDefault="007A0779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7A0779" w:rsidRDefault="007A0779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7A0779">
        <w:trPr>
          <w:cantSplit/>
        </w:trPr>
        <w:tc>
          <w:tcPr>
            <w:tcW w:w="534" w:type="dxa"/>
            <w:tcBorders>
              <w:left w:val="single" w:sz="4" w:space="0" w:color="000000"/>
              <w:right w:val="nil"/>
            </w:tcBorders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7A0779" w:rsidRDefault="007A0779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7A0779" w:rsidRDefault="007A0779"/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7A0779">
        <w:tc>
          <w:tcPr>
            <w:tcW w:w="534" w:type="dxa"/>
            <w:tcBorders>
              <w:left w:val="single" w:sz="4" w:space="0" w:color="000000"/>
              <w:right w:val="nil"/>
            </w:tcBorders>
          </w:tcPr>
          <w:p w:rsidR="007A0779" w:rsidRDefault="007A0779">
            <w:pPr>
              <w:pStyle w:val="Normalny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</w:t>
            </w:r>
          </w:p>
        </w:tc>
        <w:tc>
          <w:tcPr>
            <w:tcW w:w="8079" w:type="dxa"/>
            <w:tcBorders>
              <w:left w:val="single" w:sz="4" w:space="0" w:color="000000"/>
              <w:right w:val="nil"/>
            </w:tcBorders>
            <w:tcMar>
              <w:left w:w="-5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  <w:p w:rsidR="007A0779" w:rsidRDefault="007A0779">
            <w:pPr>
              <w:pStyle w:val="Normalny2"/>
              <w:rPr>
                <w:sz w:val="20"/>
                <w:szCs w:val="20"/>
              </w:rPr>
            </w:pPr>
          </w:p>
        </w:tc>
        <w:tc>
          <w:tcPr>
            <w:tcW w:w="1732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pStyle w:val="Normalny2"/>
              <w:snapToGrid w:val="0"/>
              <w:rPr>
                <w:sz w:val="20"/>
                <w:szCs w:val="20"/>
              </w:rPr>
            </w:pPr>
          </w:p>
        </w:tc>
        <w:tc>
          <w:tcPr>
            <w:tcW w:w="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-5" w:type="dxa"/>
              <w:bottom w:w="0" w:type="dxa"/>
              <w:right w:w="0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tcMar>
              <w:left w:w="-5" w:type="dxa"/>
            </w:tcMar>
          </w:tcPr>
          <w:p w:rsidR="007A0779" w:rsidRDefault="007A0779">
            <w:pPr>
              <w:snapToGrid w:val="0"/>
              <w:rPr>
                <w:color w:val="000000"/>
                <w:sz w:val="20"/>
                <w:szCs w:val="20"/>
              </w:rPr>
            </w:pPr>
          </w:p>
        </w:tc>
      </w:tr>
    </w:tbl>
    <w:p w:rsidR="007A0779" w:rsidRDefault="007A0779">
      <w:pPr>
        <w:pStyle w:val="Normalny2"/>
        <w:rPr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>
      <w:pPr>
        <w:pStyle w:val="Normalny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2. Oświadczenia:</w:t>
      </w:r>
    </w:p>
    <w:p w:rsidR="007A0779" w:rsidRDefault="007A0779">
      <w:pPr>
        <w:pStyle w:val="Normalny2"/>
        <w:rPr>
          <w:b/>
          <w:bCs/>
          <w:sz w:val="20"/>
          <w:szCs w:val="20"/>
        </w:rPr>
      </w:pPr>
    </w:p>
    <w:tbl>
      <w:tblPr>
        <w:tblW w:w="0" w:type="auto"/>
        <w:tblInd w:w="-65" w:type="dxa"/>
        <w:tblLayout w:type="fixed"/>
        <w:tblLook w:val="0000"/>
      </w:tblPr>
      <w:tblGrid>
        <w:gridCol w:w="10475"/>
      </w:tblGrid>
      <w:tr w:rsidR="007A0779">
        <w:trPr>
          <w:trHeight w:val="345"/>
        </w:trPr>
        <w:tc>
          <w:tcPr>
            <w:tcW w:w="10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779" w:rsidRDefault="007A0779" w:rsidP="009A1D01">
            <w:pPr>
              <w:pStyle w:val="Normalny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Oświadczenie dotyczące Wykonawcy</w:t>
            </w:r>
          </w:p>
          <w:p w:rsidR="007A0779" w:rsidRPr="00B06300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Przystępując do postępowania o udzielenie zamówienia publicznego pn. 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07002">
              <w:rPr>
                <w:b/>
                <w:bCs/>
                <w:sz w:val="20"/>
                <w:szCs w:val="20"/>
              </w:rPr>
              <w:t>Przetarg nieograniczony na dostawy używanych komputerów</w:t>
            </w:r>
            <w:r>
              <w:rPr>
                <w:b/>
                <w:bCs/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jako upoważniony na piśmie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lub wpisany w odpowiednich dokumentach rejestrowych , w imieniu reprezentowanego przeze mnie Wykonawcy, niniejszym zgodnie z wymogami art. 25a ustawy prawo zamówień publicznych (Dz.U. z 2015 r., poz. 2164 ze zm.) – </w:t>
            </w:r>
            <w:r>
              <w:rPr>
                <w:b/>
                <w:bCs/>
                <w:sz w:val="20"/>
                <w:szCs w:val="20"/>
              </w:rPr>
              <w:t>oświadczam</w:t>
            </w:r>
            <w:r>
              <w:rPr>
                <w:sz w:val="20"/>
                <w:szCs w:val="20"/>
              </w:rPr>
              <w:t xml:space="preserve">, że Wykonawca ten </w:t>
            </w:r>
            <w:r>
              <w:rPr>
                <w:i/>
                <w:iCs/>
                <w:sz w:val="20"/>
                <w:szCs w:val="20"/>
              </w:rPr>
              <w:t>(odpowiednie zaznaczyć, w puste pole wpisać znak x:</w:t>
            </w:r>
          </w:p>
          <w:p w:rsidR="007A0779" w:rsidRDefault="007A0779" w:rsidP="009A1D01">
            <w:pPr>
              <w:pStyle w:val="Normalny2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527"/>
            </w:tblGrid>
            <w:tr w:rsidR="007A0779"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A0779" w:rsidRDefault="007A0779" w:rsidP="009A1D01">
                  <w:pPr>
                    <w:pStyle w:val="Normalny2"/>
                    <w:snapToGrid w:val="0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Wykonawca ten nie podlega wykluczeniu z postępowania na podstawie art. 24 ust. 1 pkt 12-23 oraz art. 24 ust. 5 pkt 1 ustawy jak wyżej;</w:t>
            </w:r>
          </w:p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527"/>
            </w:tblGrid>
            <w:tr w:rsidR="007A0779">
              <w:tc>
                <w:tcPr>
                  <w:tcW w:w="5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A0779" w:rsidRDefault="007A0779" w:rsidP="009A1D01">
                  <w:pPr>
                    <w:pStyle w:val="Normalny2"/>
                    <w:snapToGrid w:val="0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stosunku do Wykonawcy zachodzą podstawy wykluczenia z postępowania na podstawie art. 24 ust. 1 pkt......... ustawy jak wyżej (podać mającą zastosowanie postawę wykluczenia spośród wymienionych w art. 24 ust. 1 pkt 13-14, 16-20 ustawy jak wyżej), a w pozostałym zakresie wykonawca nie podlega wykluczeniu z postępowania,</w:t>
            </w:r>
          </w:p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</w:p>
          <w:tbl>
            <w:tblPr>
              <w:tblW w:w="0" w:type="auto"/>
              <w:tblInd w:w="1" w:type="dxa"/>
              <w:tblLayout w:type="fixed"/>
              <w:tblLook w:val="0000"/>
            </w:tblPr>
            <w:tblGrid>
              <w:gridCol w:w="440"/>
            </w:tblGrid>
            <w:tr w:rsidR="007A0779">
              <w:tc>
                <w:tcPr>
                  <w:tcW w:w="4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A0779" w:rsidRDefault="007A0779" w:rsidP="009A1D01">
                  <w:pPr>
                    <w:pStyle w:val="Normalny2"/>
                    <w:snapToGrid w:val="0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jednocześnie oświadczam, że w związku z ww. okolicznością, na podstawie art. 24 ust. 8 ustawy jak wyżej, podjąłem następujące środki naprawcze: </w:t>
            </w:r>
          </w:p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</w:p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639" w:type="dxa"/>
              <w:tblLayout w:type="fixed"/>
              <w:tblLook w:val="0000"/>
            </w:tblPr>
            <w:tblGrid>
              <w:gridCol w:w="9421"/>
            </w:tblGrid>
            <w:tr w:rsidR="007A0779">
              <w:trPr>
                <w:trHeight w:val="2610"/>
              </w:trPr>
              <w:tc>
                <w:tcPr>
                  <w:tcW w:w="94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A0779" w:rsidRDefault="007A0779" w:rsidP="009A1D01">
                  <w:pPr>
                    <w:snapToGrid w:val="0"/>
                    <w:jc w:val="both"/>
                  </w:pPr>
                </w:p>
              </w:tc>
            </w:tr>
          </w:tbl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</w:p>
          <w:p w:rsidR="007A0779" w:rsidRDefault="007A0779" w:rsidP="009A1D01">
            <w:pPr>
              <w:pStyle w:val="Normalny2"/>
              <w:jc w:val="both"/>
              <w:rPr>
                <w:sz w:val="20"/>
                <w:szCs w:val="20"/>
              </w:rPr>
            </w:pPr>
          </w:p>
        </w:tc>
      </w:tr>
    </w:tbl>
    <w:p w:rsidR="007A0779" w:rsidRDefault="007A0779">
      <w:pPr>
        <w:pStyle w:val="Normalny2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both"/>
        <w:rPr>
          <w:b/>
          <w:bCs/>
          <w:sz w:val="20"/>
          <w:szCs w:val="20"/>
        </w:rPr>
      </w:pPr>
    </w:p>
    <w:p w:rsidR="007A0779" w:rsidRDefault="007A0779" w:rsidP="00507002">
      <w:pPr>
        <w:pStyle w:val="Normalny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Oświadczam</w:t>
      </w:r>
      <w:r>
        <w:rPr>
          <w:sz w:val="20"/>
          <w:szCs w:val="20"/>
        </w:rPr>
        <w:t>, że wszystkie informacje podane w powyższych oświadczeniach są aktualne i zgodne z prawdą oraz zostały przedstawione z pełna świadomością konsekwencji wprowadzenia Zamawiającego w błąd przy przedstawieniu informacji.</w:t>
      </w:r>
    </w:p>
    <w:p w:rsidR="007A0779" w:rsidRDefault="007A0779" w:rsidP="00507002">
      <w:pPr>
        <w:pStyle w:val="Normalny2"/>
        <w:jc w:val="both"/>
        <w:rPr>
          <w:sz w:val="20"/>
          <w:szCs w:val="20"/>
        </w:rPr>
      </w:pPr>
    </w:p>
    <w:p w:rsidR="007A0779" w:rsidRDefault="007A0779" w:rsidP="00507002">
      <w:pPr>
        <w:pStyle w:val="Normalny2"/>
        <w:jc w:val="both"/>
        <w:rPr>
          <w:sz w:val="20"/>
          <w:szCs w:val="20"/>
        </w:rPr>
      </w:pPr>
    </w:p>
    <w:p w:rsidR="007A0779" w:rsidRDefault="007A0779" w:rsidP="00507002">
      <w:pPr>
        <w:pStyle w:val="Normalny2"/>
        <w:rPr>
          <w:sz w:val="18"/>
          <w:szCs w:val="18"/>
        </w:rPr>
      </w:pPr>
    </w:p>
    <w:p w:rsidR="007A0779" w:rsidRDefault="007A0779" w:rsidP="00507002">
      <w:pPr>
        <w:pStyle w:val="Normalny2"/>
        <w:rPr>
          <w:sz w:val="18"/>
          <w:szCs w:val="18"/>
        </w:rPr>
      </w:pPr>
      <w:r>
        <w:rPr>
          <w:sz w:val="18"/>
          <w:szCs w:val="18"/>
        </w:rPr>
        <w:t>……………….. dnia ………………….. roku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A0779" w:rsidRDefault="007A0779" w:rsidP="00507002">
      <w:pPr>
        <w:pStyle w:val="Normalny2"/>
        <w:jc w:val="both"/>
        <w:rPr>
          <w:sz w:val="12"/>
          <w:szCs w:val="12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</w:t>
      </w:r>
    </w:p>
    <w:p w:rsidR="007A0779" w:rsidRDefault="007A0779" w:rsidP="00507002">
      <w:pPr>
        <w:pStyle w:val="Bartek"/>
        <w:ind w:firstLine="708"/>
        <w:jc w:val="center"/>
        <w:rPr>
          <w:sz w:val="16"/>
          <w:szCs w:val="16"/>
        </w:rPr>
      </w:pPr>
      <w:r>
        <w:rPr>
          <w:sz w:val="12"/>
          <w:szCs w:val="12"/>
        </w:rPr>
        <w:t xml:space="preserve">                                                                                          </w:t>
      </w:r>
      <w:r>
        <w:rPr>
          <w:sz w:val="16"/>
          <w:szCs w:val="16"/>
        </w:rPr>
        <w:t xml:space="preserve">    </w:t>
      </w:r>
      <w:r>
        <w:rPr>
          <w:sz w:val="16"/>
          <w:szCs w:val="16"/>
        </w:rPr>
        <w:tab/>
        <w:t xml:space="preserve"> podpis i  pieczęć  osoby  wskazanej  w dokumencie uprawniającym </w:t>
      </w:r>
    </w:p>
    <w:p w:rsidR="007A0779" w:rsidRDefault="007A0779" w:rsidP="00507002">
      <w:pPr>
        <w:pStyle w:val="Bartek"/>
        <w:ind w:firstLine="708"/>
        <w:jc w:val="center"/>
        <w:rPr>
          <w:spacing w:val="99"/>
          <w:sz w:val="12"/>
          <w:szCs w:val="1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do występowania w obrocie  prawnym   lub posiadającej  pełnomocnictwo</w:t>
      </w:r>
    </w:p>
    <w:p w:rsidR="007A0779" w:rsidRDefault="007A0779" w:rsidP="00507002">
      <w:pPr>
        <w:pStyle w:val="Bartek"/>
        <w:ind w:firstLine="708"/>
        <w:jc w:val="center"/>
        <w:rPr>
          <w:spacing w:val="99"/>
          <w:sz w:val="12"/>
          <w:szCs w:val="12"/>
        </w:rPr>
      </w:pPr>
    </w:p>
    <w:p w:rsidR="007A0779" w:rsidRDefault="007A0779" w:rsidP="00507002">
      <w:pPr>
        <w:pStyle w:val="Normalny2"/>
        <w:jc w:val="both"/>
        <w:rPr>
          <w:spacing w:val="99"/>
          <w:sz w:val="20"/>
          <w:szCs w:val="20"/>
        </w:rPr>
      </w:pPr>
    </w:p>
    <w:p w:rsidR="007A0779" w:rsidRDefault="007A0779" w:rsidP="00507002">
      <w:pPr>
        <w:pStyle w:val="Normalny2"/>
        <w:jc w:val="right"/>
        <w:rPr>
          <w:spacing w:val="99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pacing w:val="99"/>
          <w:sz w:val="20"/>
          <w:szCs w:val="20"/>
        </w:rPr>
      </w:pPr>
    </w:p>
    <w:p w:rsidR="007A0779" w:rsidRDefault="007A0779">
      <w:pPr>
        <w:pStyle w:val="Normalny2"/>
        <w:jc w:val="right"/>
        <w:rPr>
          <w:sz w:val="20"/>
          <w:szCs w:val="20"/>
        </w:rPr>
      </w:pPr>
    </w:p>
    <w:sectPr w:rsidR="007A0779" w:rsidSect="00B94AC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6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62F"/>
    <w:rsid w:val="002C48D0"/>
    <w:rsid w:val="00507002"/>
    <w:rsid w:val="0057746C"/>
    <w:rsid w:val="005F39FE"/>
    <w:rsid w:val="0062580E"/>
    <w:rsid w:val="00750337"/>
    <w:rsid w:val="007A0779"/>
    <w:rsid w:val="00960053"/>
    <w:rsid w:val="0098762F"/>
    <w:rsid w:val="009A1D01"/>
    <w:rsid w:val="009D76E6"/>
    <w:rsid w:val="00AD02E5"/>
    <w:rsid w:val="00B06300"/>
    <w:rsid w:val="00B94AC5"/>
    <w:rsid w:val="00C74545"/>
    <w:rsid w:val="00D97755"/>
    <w:rsid w:val="00E4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List" w:unhideWhenUsed="0"/>
    <w:lsdException w:name="Title" w:semiHidden="0" w:uiPriority="10" w:unhideWhenUsed="0" w:qFormat="1"/>
    <w:lsdException w:name="Signature" w:unhideWhenUsed="0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62F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next w:val="Tretekstu"/>
    <w:link w:val="HeaderChar"/>
    <w:uiPriority w:val="99"/>
    <w:rsid w:val="0098762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445DF"/>
    <w:rPr>
      <w:rFonts w:ascii="Times New Roman" w:hAnsi="Times New Roman" w:cs="Times New Roman"/>
      <w:sz w:val="24"/>
      <w:szCs w:val="24"/>
    </w:rPr>
  </w:style>
  <w:style w:type="paragraph" w:customStyle="1" w:styleId="Tretekstu">
    <w:name w:val="Treść tekstu"/>
    <w:basedOn w:val="Normal"/>
    <w:uiPriority w:val="99"/>
    <w:rsid w:val="0098762F"/>
    <w:pPr>
      <w:spacing w:after="120"/>
    </w:pPr>
  </w:style>
  <w:style w:type="paragraph" w:styleId="List">
    <w:name w:val="List"/>
    <w:basedOn w:val="Tretekstu"/>
    <w:uiPriority w:val="99"/>
    <w:rsid w:val="0098762F"/>
  </w:style>
  <w:style w:type="paragraph" w:styleId="Signature">
    <w:name w:val="Signature"/>
    <w:basedOn w:val="Normal"/>
    <w:link w:val="SignatureChar"/>
    <w:uiPriority w:val="99"/>
    <w:rsid w:val="0098762F"/>
    <w:pPr>
      <w:suppressLineNumbers/>
      <w:spacing w:before="120" w:after="120"/>
    </w:pPr>
    <w:rPr>
      <w:i/>
      <w:iCs/>
    </w:r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445DF"/>
    <w:rPr>
      <w:rFonts w:ascii="Times New Roman" w:hAnsi="Times New Roman" w:cs="Times New Roman"/>
      <w:sz w:val="24"/>
      <w:szCs w:val="24"/>
    </w:rPr>
  </w:style>
  <w:style w:type="paragraph" w:customStyle="1" w:styleId="Indeks">
    <w:name w:val="Indeks"/>
    <w:basedOn w:val="Normal"/>
    <w:uiPriority w:val="99"/>
    <w:rsid w:val="0098762F"/>
    <w:pPr>
      <w:suppressLineNumbers/>
    </w:pPr>
  </w:style>
  <w:style w:type="paragraph" w:customStyle="1" w:styleId="Tekstpodstawowy1">
    <w:name w:val="Tekst podstawowy1"/>
    <w:uiPriority w:val="99"/>
    <w:rsid w:val="0098762F"/>
    <w:pPr>
      <w:suppressAutoHyphens/>
      <w:spacing w:line="100" w:lineRule="atLeast"/>
      <w:jc w:val="both"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Normalny2">
    <w:name w:val="Normalny2"/>
    <w:uiPriority w:val="99"/>
    <w:rsid w:val="0098762F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customStyle="1" w:styleId="Bartek">
    <w:name w:val="Bartek"/>
    <w:uiPriority w:val="99"/>
    <w:rsid w:val="0098762F"/>
    <w:pPr>
      <w:widowControl w:val="0"/>
      <w:suppressAutoHyphens/>
    </w:pPr>
    <w:rPr>
      <w:rFonts w:ascii="Times New Roman" w:hAnsi="Times New Roman"/>
      <w:color w:val="000000"/>
      <w:sz w:val="28"/>
      <w:szCs w:val="28"/>
      <w:lang w:eastAsia="zh-CN"/>
    </w:rPr>
  </w:style>
  <w:style w:type="paragraph" w:customStyle="1" w:styleId="Zawartotabeli">
    <w:name w:val="Zawartość tabeli"/>
    <w:basedOn w:val="Normal"/>
    <w:uiPriority w:val="99"/>
    <w:rsid w:val="0098762F"/>
    <w:pPr>
      <w:suppressLineNumbers/>
    </w:pPr>
  </w:style>
  <w:style w:type="paragraph" w:customStyle="1" w:styleId="Normalny4">
    <w:name w:val="Normalny4"/>
    <w:uiPriority w:val="99"/>
    <w:rsid w:val="0098762F"/>
    <w:pPr>
      <w:suppressAutoHyphens/>
      <w:spacing w:line="100" w:lineRule="atLeast"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454</TotalTime>
  <Pages>2</Pages>
  <Words>432</Words>
  <Characters>2594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13</cp:revision>
  <dcterms:created xsi:type="dcterms:W3CDTF">2009-04-16T11:32:00Z</dcterms:created>
  <dcterms:modified xsi:type="dcterms:W3CDTF">2017-05-15T07:26:00Z</dcterms:modified>
</cp:coreProperties>
</file>