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E4" w:rsidRDefault="009A09E4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9A09E4" w:rsidRDefault="009A09E4">
      <w:pPr>
        <w:pStyle w:val="Normalny2"/>
        <w:jc w:val="right"/>
        <w:rPr>
          <w:sz w:val="20"/>
          <w:szCs w:val="20"/>
        </w:rPr>
      </w:pP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9A09E4" w:rsidRDefault="009A09E4">
      <w:pPr>
        <w:pStyle w:val="Normalny2"/>
        <w:jc w:val="right"/>
        <w:rPr>
          <w:sz w:val="20"/>
          <w:szCs w:val="20"/>
        </w:rPr>
      </w:pPr>
    </w:p>
    <w:p w:rsidR="009A09E4" w:rsidRDefault="009A09E4">
      <w:pPr>
        <w:pStyle w:val="Normalny2"/>
        <w:jc w:val="right"/>
        <w:rPr>
          <w:sz w:val="20"/>
          <w:szCs w:val="20"/>
        </w:rPr>
      </w:pPr>
    </w:p>
    <w:p w:rsidR="009A09E4" w:rsidRDefault="009A09E4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9A09E4" w:rsidRDefault="009A09E4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9A09E4" w:rsidRDefault="009A09E4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9A09E4" w:rsidRDefault="009A09E4">
      <w:pPr>
        <w:pStyle w:val="Normalny2"/>
        <w:jc w:val="right"/>
        <w:rPr>
          <w:sz w:val="20"/>
          <w:szCs w:val="20"/>
        </w:rPr>
      </w:pP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9A09E4" w:rsidRDefault="009A09E4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9A09E4" w:rsidRDefault="009A09E4">
      <w:pPr>
        <w:pStyle w:val="Normalny2"/>
        <w:jc w:val="right"/>
        <w:rPr>
          <w:sz w:val="20"/>
          <w:szCs w:val="20"/>
        </w:rPr>
      </w:pPr>
    </w:p>
    <w:p w:rsidR="009A09E4" w:rsidRDefault="009A09E4" w:rsidP="008041AE">
      <w:pPr>
        <w:pStyle w:val="Normalny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9A09E4" w:rsidRPr="008041AE" w:rsidRDefault="009A09E4" w:rsidP="008041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Nazwa nadana zamówieniu przez </w:t>
      </w:r>
      <w:r w:rsidRPr="008041AE">
        <w:rPr>
          <w:sz w:val="20"/>
          <w:szCs w:val="20"/>
        </w:rPr>
        <w:t>Zamawiającego:</w:t>
      </w:r>
      <w:r w:rsidRPr="008041AE">
        <w:rPr>
          <w:b/>
          <w:bCs/>
          <w:sz w:val="20"/>
          <w:szCs w:val="20"/>
        </w:rPr>
        <w:t xml:space="preserve"> O</w:t>
      </w:r>
      <w:r w:rsidRPr="008041AE">
        <w:rPr>
          <w:b/>
          <w:bCs/>
          <w:color w:val="000000"/>
          <w:sz w:val="20"/>
          <w:szCs w:val="20"/>
        </w:rPr>
        <w:t>pracowanie projektu wykonawczego wraz z realizacją na jego podstawie robót budowlanych dla zadania pn.: „MODERNIZACJA GAZOWEJ KOTŁOWNI PAROWEJ W WOJEWÓDZKIM SZPITALU SPECJALISTYCZNYM W LEGNICY”</w:t>
      </w:r>
    </w:p>
    <w:p w:rsidR="009A09E4" w:rsidRPr="008041AE" w:rsidRDefault="009A09E4" w:rsidP="008041AE">
      <w:pPr>
        <w:pStyle w:val="Normalny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b/>
          <w:bCs/>
          <w:sz w:val="20"/>
          <w:szCs w:val="20"/>
        </w:rPr>
      </w:pPr>
      <w:r w:rsidRPr="008041AE">
        <w:rPr>
          <w:sz w:val="20"/>
          <w:szCs w:val="20"/>
        </w:rPr>
        <w:t xml:space="preserve">Numer referencyjny nadany sprawie przez Zamawiającego: </w:t>
      </w:r>
      <w:r w:rsidRPr="008041AE">
        <w:rPr>
          <w:b/>
          <w:bCs/>
          <w:sz w:val="20"/>
          <w:szCs w:val="20"/>
        </w:rPr>
        <w:t>WSzSL/DZ-63/17</w:t>
      </w:r>
    </w:p>
    <w:p w:rsidR="009A09E4" w:rsidRDefault="009A09E4" w:rsidP="008041AE">
      <w:pPr>
        <w:pStyle w:val="Normalny2"/>
        <w:jc w:val="right"/>
        <w:rPr>
          <w:b/>
          <w:bCs/>
          <w:sz w:val="20"/>
          <w:szCs w:val="20"/>
        </w:rPr>
      </w:pPr>
    </w:p>
    <w:p w:rsidR="009A09E4" w:rsidRDefault="009A09E4">
      <w:pPr>
        <w:pStyle w:val="Normalny2"/>
        <w:jc w:val="right"/>
        <w:rPr>
          <w:b/>
          <w:bCs/>
          <w:sz w:val="20"/>
          <w:szCs w:val="20"/>
        </w:rPr>
      </w:pPr>
    </w:p>
    <w:p w:rsidR="009A09E4" w:rsidRDefault="009A09E4">
      <w:pPr>
        <w:pStyle w:val="Normalny2"/>
        <w:jc w:val="right"/>
        <w:rPr>
          <w:b/>
          <w:bCs/>
          <w:sz w:val="20"/>
          <w:szCs w:val="20"/>
        </w:rPr>
      </w:pPr>
    </w:p>
    <w:p w:rsidR="009A09E4" w:rsidRDefault="009A09E4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7"/>
        <w:gridCol w:w="835"/>
        <w:gridCol w:w="831"/>
        <w:gridCol w:w="113"/>
        <w:gridCol w:w="103"/>
        <w:gridCol w:w="216"/>
        <w:gridCol w:w="216"/>
      </w:tblGrid>
      <w:tr w:rsidR="009A09E4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A09E4" w:rsidRDefault="009A09E4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9A09E4" w:rsidRDefault="009A09E4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9A09E4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9A09E4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9A09E4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9A09E4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A09E4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9A09E4" w:rsidRDefault="009A09E4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A09E4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9A09E4" w:rsidRDefault="009A09E4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A09E4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9A09E4" w:rsidRDefault="009A09E4">
      <w:pPr>
        <w:pStyle w:val="Normalny2"/>
        <w:rPr>
          <w:sz w:val="20"/>
          <w:szCs w:val="20"/>
        </w:rPr>
      </w:pPr>
    </w:p>
    <w:p w:rsidR="009A09E4" w:rsidRDefault="009A09E4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9"/>
        <w:gridCol w:w="3789"/>
        <w:gridCol w:w="838"/>
        <w:gridCol w:w="832"/>
        <w:gridCol w:w="115"/>
        <w:gridCol w:w="101"/>
        <w:gridCol w:w="216"/>
        <w:gridCol w:w="216"/>
      </w:tblGrid>
      <w:tr w:rsidR="009A09E4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9A09E4" w:rsidRDefault="009A09E4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9A09E4" w:rsidRDefault="009A09E4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9A09E4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9A09E4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9A09E4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A09E4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A09E4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9A09E4" w:rsidRDefault="009A09E4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9A09E4" w:rsidRDefault="009A09E4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9A09E4" w:rsidRDefault="009A09E4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9A09E4" w:rsidRDefault="009A09E4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9A09E4" w:rsidRDefault="009A09E4">
      <w:pPr>
        <w:pStyle w:val="Normalny2"/>
        <w:rPr>
          <w:b/>
          <w:bCs/>
          <w:sz w:val="20"/>
          <w:szCs w:val="20"/>
        </w:rPr>
      </w:pPr>
    </w:p>
    <w:p w:rsidR="009A09E4" w:rsidRDefault="009A09E4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9A09E4" w:rsidRDefault="009A09E4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9A09E4" w:rsidRPr="00232DAC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9A09E4" w:rsidRPr="00232DAC" w:rsidRDefault="009A09E4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9A09E4" w:rsidRDefault="009A09E4" w:rsidP="00AF1E6B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8041AE"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LEGNICY”</w:t>
            </w:r>
            <w:r w:rsidRPr="00232DAC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</w:t>
            </w:r>
            <w:r>
              <w:rPr>
                <w:color w:val="auto"/>
                <w:sz w:val="20"/>
                <w:szCs w:val="20"/>
              </w:rPr>
              <w:t xml:space="preserve"> siwz,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tj w zakresie, o którym mowa:</w:t>
            </w:r>
          </w:p>
          <w:p w:rsidR="009A09E4" w:rsidRDefault="009A09E4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A)</w:t>
            </w:r>
            <w:r w:rsidRPr="00232DAC">
              <w:rPr>
                <w:color w:val="auto"/>
                <w:sz w:val="20"/>
                <w:szCs w:val="20"/>
              </w:rPr>
              <w:t xml:space="preserve"> w pkt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2</w:t>
            </w:r>
            <w:r w:rsidRPr="00232DAC">
              <w:rPr>
                <w:color w:val="auto"/>
                <w:sz w:val="20"/>
                <w:szCs w:val="20"/>
              </w:rPr>
              <w:t>.</w:t>
            </w:r>
            <w:r>
              <w:rPr>
                <w:color w:val="auto"/>
                <w:sz w:val="20"/>
                <w:szCs w:val="20"/>
              </w:rPr>
              <w:t>*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</w:p>
          <w:p w:rsidR="009A09E4" w:rsidRDefault="009A09E4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</w:t>
            </w:r>
            <w:r w:rsidRPr="005050A4">
              <w:rPr>
                <w:color w:val="auto"/>
                <w:sz w:val="20"/>
                <w:szCs w:val="20"/>
              </w:rPr>
              <w:t xml:space="preserve">) </w:t>
            </w:r>
            <w:r>
              <w:rPr>
                <w:color w:val="auto"/>
                <w:sz w:val="20"/>
                <w:szCs w:val="20"/>
              </w:rPr>
              <w:t>w pkt. 3 . I. 3.1.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:rsidR="009A09E4" w:rsidRDefault="009A09E4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C) w pkt. 3. I. 3.2.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D) w pkt. 3. I. 3.3.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Pr="005050A4" w:rsidRDefault="009A09E4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E</w:t>
            </w:r>
            <w:r w:rsidRPr="005050A4">
              <w:rPr>
                <w:color w:val="auto"/>
                <w:sz w:val="20"/>
                <w:szCs w:val="20"/>
              </w:rPr>
              <w:t>).</w:t>
            </w:r>
            <w:r>
              <w:rPr>
                <w:color w:val="auto"/>
                <w:sz w:val="20"/>
                <w:szCs w:val="20"/>
              </w:rPr>
              <w:t xml:space="preserve"> w pkt. 3. II.1)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Pr="009B6730" w:rsidRDefault="009A09E4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F) w pkt. 3.II.2)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</w:tc>
      </w:tr>
    </w:tbl>
    <w:p w:rsidR="009A09E4" w:rsidRPr="005050A4" w:rsidRDefault="009A09E4">
      <w:pPr>
        <w:pStyle w:val="Normalny2"/>
        <w:jc w:val="both"/>
        <w:rPr>
          <w:color w:val="auto"/>
          <w:sz w:val="20"/>
          <w:szCs w:val="20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9A09E4" w:rsidRPr="009B6730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9A09E4" w:rsidRPr="00232DAC" w:rsidRDefault="009A09E4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pn. </w:t>
            </w:r>
            <w:r w:rsidRPr="008041AE">
              <w:rPr>
                <w:b/>
                <w:bCs/>
                <w:sz w:val="20"/>
                <w:szCs w:val="20"/>
              </w:rPr>
              <w:t>Opracowanie projektu wykonawczego wraz z realizacją na jego podstawie robót budowlanych dla zadania pn.: „MODERNIZACJA GAZOWEJ KOTŁOWNI PAROWEJ W WOJEWÓDZKIM SZPITALU SPECJALISTYCZNYM W LEGNICY</w:t>
            </w:r>
            <w:r w:rsidRPr="004F7875">
              <w:rPr>
                <w:b/>
                <w:bCs/>
                <w:color w:val="auto"/>
                <w:sz w:val="20"/>
                <w:szCs w:val="20"/>
              </w:rPr>
              <w:t>”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,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 xml:space="preserve">, że w celu wykazania warunków udziału w postępowaniu  o których w Rozdziale V </w:t>
            </w:r>
            <w:r>
              <w:rPr>
                <w:color w:val="auto"/>
                <w:sz w:val="20"/>
                <w:szCs w:val="20"/>
              </w:rPr>
              <w:t xml:space="preserve">siwz,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tj w zakresie, o którym mowa: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A)</w:t>
            </w:r>
            <w:r w:rsidRPr="00232DAC">
              <w:rPr>
                <w:color w:val="auto"/>
                <w:sz w:val="20"/>
                <w:szCs w:val="20"/>
              </w:rPr>
              <w:t xml:space="preserve"> w pkt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2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 w:rsidRPr="00232DAC">
              <w:rPr>
                <w:color w:val="auto"/>
                <w:sz w:val="20"/>
                <w:szCs w:val="20"/>
              </w:rPr>
              <w:t xml:space="preserve">. 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</w:t>
            </w:r>
            <w:r w:rsidRPr="005050A4">
              <w:rPr>
                <w:color w:val="auto"/>
                <w:sz w:val="20"/>
                <w:szCs w:val="20"/>
              </w:rPr>
              <w:t xml:space="preserve">) </w:t>
            </w:r>
            <w:r>
              <w:rPr>
                <w:color w:val="auto"/>
                <w:sz w:val="20"/>
                <w:szCs w:val="20"/>
              </w:rPr>
              <w:t>w pkt. 3 . I. 3.1.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C) w pkt. 3. I. 3.2.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D) w pkt. 3. I. 3.3.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Pr="005050A4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E</w:t>
            </w:r>
            <w:r w:rsidRPr="005050A4">
              <w:rPr>
                <w:color w:val="auto"/>
                <w:sz w:val="20"/>
                <w:szCs w:val="20"/>
              </w:rPr>
              <w:t>).</w:t>
            </w:r>
            <w:r>
              <w:rPr>
                <w:color w:val="auto"/>
                <w:sz w:val="20"/>
                <w:szCs w:val="20"/>
              </w:rPr>
              <w:t xml:space="preserve"> w pkt. 3. II.1)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Pr="009B6730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F) w pkt. 3.II.2)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9A09E4" w:rsidRPr="00232DAC" w:rsidRDefault="009A09E4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następującego/ych podmiotu/ów:</w:t>
            </w:r>
          </w:p>
          <w:p w:rsidR="009A09E4" w:rsidRPr="00232DAC" w:rsidRDefault="009A09E4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:rsidR="009A09E4" w:rsidRPr="00232DAC" w:rsidRDefault="009A09E4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ad.B) ......................................................</w:t>
            </w:r>
          </w:p>
          <w:p w:rsidR="009A09E4" w:rsidRPr="00232DAC" w:rsidRDefault="009A09E4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ad.C) .................................................</w:t>
            </w:r>
          </w:p>
          <w:p w:rsidR="009A09E4" w:rsidRPr="00232DAC" w:rsidRDefault="009A09E4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ad.D) .......................................</w:t>
            </w:r>
          </w:p>
          <w:p w:rsidR="009A09E4" w:rsidRPr="009B6730" w:rsidRDefault="009A09E4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ad. E)</w:t>
            </w:r>
            <w:r>
              <w:rPr>
                <w:color w:val="auto"/>
                <w:sz w:val="20"/>
                <w:szCs w:val="20"/>
              </w:rPr>
              <w:t xml:space="preserve"> ……………………………..</w:t>
            </w:r>
          </w:p>
        </w:tc>
      </w:tr>
    </w:tbl>
    <w:p w:rsidR="009A09E4" w:rsidRPr="009B6730" w:rsidRDefault="009A09E4">
      <w:pPr>
        <w:pStyle w:val="Normalny2"/>
        <w:jc w:val="both"/>
        <w:rPr>
          <w:sz w:val="20"/>
          <w:szCs w:val="20"/>
        </w:rPr>
      </w:pPr>
    </w:p>
    <w:p w:rsidR="009A09E4" w:rsidRPr="009B6730" w:rsidRDefault="009A09E4">
      <w:pPr>
        <w:pStyle w:val="Normalny2"/>
        <w:jc w:val="both"/>
        <w:rPr>
          <w:b/>
          <w:bCs/>
          <w:sz w:val="16"/>
          <w:szCs w:val="16"/>
        </w:rPr>
      </w:pPr>
      <w:r w:rsidRPr="009B6730">
        <w:rPr>
          <w:b/>
          <w:bCs/>
          <w:sz w:val="16"/>
          <w:szCs w:val="16"/>
        </w:rPr>
        <w:t xml:space="preserve">*- niepotrzebne skreślić </w:t>
      </w:r>
    </w:p>
    <w:p w:rsidR="009A09E4" w:rsidRDefault="009A09E4">
      <w:pPr>
        <w:pStyle w:val="Normalny2"/>
        <w:jc w:val="both"/>
        <w:rPr>
          <w:sz w:val="16"/>
          <w:szCs w:val="16"/>
        </w:rPr>
      </w:pPr>
    </w:p>
    <w:p w:rsidR="009A09E4" w:rsidRPr="005050A4" w:rsidRDefault="009A09E4">
      <w:pPr>
        <w:pStyle w:val="Normalny2"/>
        <w:jc w:val="both"/>
        <w:rPr>
          <w:sz w:val="20"/>
          <w:szCs w:val="20"/>
        </w:rPr>
      </w:pPr>
    </w:p>
    <w:p w:rsidR="009A09E4" w:rsidRDefault="009A09E4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9A09E4" w:rsidRDefault="009A09E4">
      <w:pPr>
        <w:pStyle w:val="Normalny2"/>
        <w:jc w:val="both"/>
        <w:rPr>
          <w:sz w:val="20"/>
          <w:szCs w:val="20"/>
        </w:rPr>
      </w:pPr>
    </w:p>
    <w:p w:rsidR="009A09E4" w:rsidRDefault="009A09E4">
      <w:pPr>
        <w:pStyle w:val="Normalny2"/>
        <w:jc w:val="both"/>
        <w:rPr>
          <w:sz w:val="20"/>
          <w:szCs w:val="20"/>
        </w:rPr>
      </w:pPr>
    </w:p>
    <w:p w:rsidR="009A09E4" w:rsidRDefault="009A09E4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9A09E4" w:rsidRDefault="009A09E4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9A09E4" w:rsidRDefault="009A09E4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9A09E4" w:rsidRDefault="009A09E4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9A09E4" w:rsidRDefault="009A09E4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9A09E4" w:rsidRDefault="009A09E4">
      <w:pPr>
        <w:pStyle w:val="Normalny2"/>
        <w:jc w:val="both"/>
        <w:rPr>
          <w:spacing w:val="99"/>
          <w:sz w:val="20"/>
          <w:szCs w:val="20"/>
        </w:rPr>
      </w:pPr>
    </w:p>
    <w:sectPr w:rsidR="009A09E4" w:rsidSect="00762512">
      <w:pgSz w:w="11906" w:h="16838" w:code="9"/>
      <w:pgMar w:top="1134" w:right="1134" w:bottom="1134" w:left="1134" w:header="0" w:footer="0" w:gutter="0"/>
      <w:cols w:space="708"/>
      <w:formProt w:val="0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077053"/>
    <w:rsid w:val="00176C43"/>
    <w:rsid w:val="00232DAC"/>
    <w:rsid w:val="003B30DF"/>
    <w:rsid w:val="003D6C50"/>
    <w:rsid w:val="004843F2"/>
    <w:rsid w:val="004B4190"/>
    <w:rsid w:val="004E6946"/>
    <w:rsid w:val="004F7875"/>
    <w:rsid w:val="005050A4"/>
    <w:rsid w:val="005443E9"/>
    <w:rsid w:val="0062530F"/>
    <w:rsid w:val="00630520"/>
    <w:rsid w:val="006A2C46"/>
    <w:rsid w:val="00720D91"/>
    <w:rsid w:val="00762512"/>
    <w:rsid w:val="008041AE"/>
    <w:rsid w:val="0090479B"/>
    <w:rsid w:val="009633CF"/>
    <w:rsid w:val="009A09E4"/>
    <w:rsid w:val="009B6730"/>
    <w:rsid w:val="009E2D50"/>
    <w:rsid w:val="00A661D6"/>
    <w:rsid w:val="00A72D6A"/>
    <w:rsid w:val="00AB1E46"/>
    <w:rsid w:val="00AF1E6B"/>
    <w:rsid w:val="00B55F60"/>
    <w:rsid w:val="00B82FE4"/>
    <w:rsid w:val="00B859EA"/>
    <w:rsid w:val="00B94C5F"/>
    <w:rsid w:val="00C55B62"/>
    <w:rsid w:val="00C71625"/>
    <w:rsid w:val="00D76B10"/>
    <w:rsid w:val="00DB5AD8"/>
    <w:rsid w:val="00E75DD1"/>
    <w:rsid w:val="00EC4231"/>
    <w:rsid w:val="00EF0E3E"/>
    <w:rsid w:val="00F37471"/>
    <w:rsid w:val="00FC73BD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1z8">
    <w:name w:val="WW8Num1z8"/>
    <w:uiPriority w:val="99"/>
    <w:rsid w:val="009B67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479</TotalTime>
  <Pages>2</Pages>
  <Words>621</Words>
  <Characters>3729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19</cp:revision>
  <dcterms:created xsi:type="dcterms:W3CDTF">2009-04-16T11:32:00Z</dcterms:created>
  <dcterms:modified xsi:type="dcterms:W3CDTF">2017-09-28T12:07:00Z</dcterms:modified>
</cp:coreProperties>
</file>