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053" w:rsidRDefault="00077053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077053" w:rsidRDefault="00077053">
      <w:pPr>
        <w:pStyle w:val="Normalny2"/>
        <w:jc w:val="right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077053" w:rsidRDefault="00077053">
      <w:pPr>
        <w:pStyle w:val="Normalny2"/>
        <w:jc w:val="right"/>
        <w:rPr>
          <w:sz w:val="20"/>
          <w:szCs w:val="20"/>
        </w:rPr>
      </w:pPr>
    </w:p>
    <w:p w:rsidR="00077053" w:rsidRDefault="00077053">
      <w:pPr>
        <w:pStyle w:val="Normalny2"/>
        <w:jc w:val="right"/>
        <w:rPr>
          <w:sz w:val="20"/>
          <w:szCs w:val="20"/>
        </w:rPr>
      </w:pPr>
    </w:p>
    <w:p w:rsidR="00077053" w:rsidRDefault="0007705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077053" w:rsidRDefault="0007705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077053" w:rsidRDefault="0007705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077053" w:rsidRDefault="00077053">
      <w:pPr>
        <w:pStyle w:val="Normalny2"/>
        <w:jc w:val="right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077053" w:rsidRDefault="00077053">
      <w:pPr>
        <w:pStyle w:val="Normalny2"/>
        <w:jc w:val="right"/>
        <w:rPr>
          <w:sz w:val="20"/>
          <w:szCs w:val="20"/>
        </w:rPr>
      </w:pP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Nazwa nadana zamówieniu przez Zamawiającego: </w:t>
      </w:r>
      <w:r>
        <w:rPr>
          <w:b/>
          <w:bCs/>
          <w:sz w:val="20"/>
          <w:szCs w:val="20"/>
        </w:rPr>
        <w:t xml:space="preserve"> </w:t>
      </w:r>
      <w:r w:rsidRPr="00A661D6">
        <w:rPr>
          <w:b/>
          <w:bCs/>
          <w:sz w:val="20"/>
          <w:szCs w:val="20"/>
        </w:rPr>
        <w:t>Wykonanie robót budowlanych dla zadania pn.  “Przebudowa i adaptacja części pomieszczeń w budynku 2B po pralni na archiwum zakładowe w Wojewódzkim Szpitalu Specjalistycznym w Legnicy”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WSzSL/DZ-37B/17</w:t>
      </w:r>
    </w:p>
    <w:p w:rsidR="00077053" w:rsidRDefault="0007705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077053" w:rsidRDefault="00077053">
      <w:pPr>
        <w:pStyle w:val="Normalny2"/>
        <w:jc w:val="right"/>
        <w:rPr>
          <w:b/>
          <w:bCs/>
          <w:sz w:val="20"/>
          <w:szCs w:val="20"/>
        </w:rPr>
      </w:pPr>
    </w:p>
    <w:p w:rsidR="00077053" w:rsidRDefault="00077053">
      <w:pPr>
        <w:pStyle w:val="Normalny2"/>
        <w:jc w:val="right"/>
        <w:rPr>
          <w:b/>
          <w:bCs/>
          <w:sz w:val="20"/>
          <w:szCs w:val="20"/>
        </w:rPr>
      </w:pPr>
    </w:p>
    <w:p w:rsidR="00077053" w:rsidRDefault="0007705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7"/>
        <w:gridCol w:w="835"/>
        <w:gridCol w:w="831"/>
        <w:gridCol w:w="113"/>
        <w:gridCol w:w="103"/>
        <w:gridCol w:w="216"/>
        <w:gridCol w:w="216"/>
      </w:tblGrid>
      <w:tr w:rsidR="00077053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077053" w:rsidRDefault="0007705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077053" w:rsidRDefault="0007705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077053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077053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077053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077053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77053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077053" w:rsidRDefault="00077053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77053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077053" w:rsidRDefault="00077053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77053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077053" w:rsidRDefault="00077053">
      <w:pPr>
        <w:pStyle w:val="Normalny2"/>
        <w:rPr>
          <w:sz w:val="20"/>
          <w:szCs w:val="20"/>
        </w:rPr>
      </w:pPr>
    </w:p>
    <w:p w:rsidR="00077053" w:rsidRDefault="00077053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8"/>
        <w:gridCol w:w="3789"/>
        <w:gridCol w:w="839"/>
        <w:gridCol w:w="832"/>
        <w:gridCol w:w="114"/>
        <w:gridCol w:w="102"/>
        <w:gridCol w:w="216"/>
        <w:gridCol w:w="216"/>
      </w:tblGrid>
      <w:tr w:rsidR="00077053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077053" w:rsidRDefault="0007705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077053" w:rsidRDefault="0007705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077053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077053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077053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77053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77053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077053" w:rsidRDefault="0007705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077053" w:rsidRDefault="0007705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077053" w:rsidRDefault="0007705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077053" w:rsidRDefault="0007705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77053" w:rsidRDefault="00077053">
      <w:pPr>
        <w:pStyle w:val="Normalny2"/>
        <w:rPr>
          <w:b/>
          <w:bCs/>
          <w:sz w:val="20"/>
          <w:szCs w:val="20"/>
        </w:rPr>
      </w:pPr>
    </w:p>
    <w:p w:rsidR="00077053" w:rsidRDefault="00077053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077053" w:rsidRDefault="00077053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077053" w:rsidRPr="00232DAC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077053" w:rsidRPr="00232DAC" w:rsidRDefault="0007705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Wykonanie robót budowlanych dla zadania pn. “Przebudowa i adaptacja części pomieszczeń w budynku 2B po pralni na archiwum zakładowe w Wojewódzkim Szpitalu Specjalistycznym w Legnicy”</w:t>
            </w:r>
            <w:r w:rsidRPr="00232DAC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w pkt 1.3. siwz, tj w zakresie, o którym mowa w pkt:</w:t>
            </w:r>
          </w:p>
          <w:p w:rsidR="00077053" w:rsidRPr="005050A4" w:rsidRDefault="0007705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A) 3.1.*</w:t>
            </w:r>
          </w:p>
          <w:p w:rsidR="00077053" w:rsidRPr="005050A4" w:rsidRDefault="0007705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B).3.2. pkt 1)*</w:t>
            </w:r>
          </w:p>
          <w:p w:rsidR="00077053" w:rsidRPr="005050A4" w:rsidRDefault="00077053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C) 3.2. pkt 2) *</w:t>
            </w:r>
          </w:p>
          <w:p w:rsidR="00077053" w:rsidRPr="005050A4" w:rsidRDefault="00077053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5050A4">
              <w:rPr>
                <w:color w:val="auto"/>
                <w:sz w:val="20"/>
                <w:szCs w:val="20"/>
              </w:rPr>
              <w:t>D) 3.2. pkt 3)*</w:t>
            </w:r>
          </w:p>
          <w:p w:rsidR="00077053" w:rsidRPr="005050A4" w:rsidRDefault="0007705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</w:tbl>
    <w:p w:rsidR="00077053" w:rsidRPr="005050A4" w:rsidRDefault="00077053">
      <w:pPr>
        <w:pStyle w:val="Normalny2"/>
        <w:jc w:val="both"/>
        <w:rPr>
          <w:color w:val="auto"/>
          <w:sz w:val="20"/>
          <w:szCs w:val="20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077053" w:rsidRPr="00EF0E3E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077053" w:rsidRPr="00232DAC" w:rsidRDefault="0007705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077053" w:rsidRPr="00232DAC" w:rsidRDefault="00077053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pn.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Wykonanie robót budowlanych dla zadania pn.  “Przebudowa i adaptacja części pomieszczeń w budynku 2B po pralni na archiwum zakładowe w Wojewódzkim Szpitalu Specjalistycznym w Legnicy”,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>, że w celu wykazania warunków udziału w postępowaniu  o których w Rozdziale V w pkt 1.3. siwz, tj w zakresie, o którym mowa w pkt:</w:t>
            </w:r>
          </w:p>
          <w:p w:rsidR="00077053" w:rsidRPr="00232DAC" w:rsidRDefault="0007705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A) 3.1.*</w:t>
            </w:r>
          </w:p>
          <w:p w:rsidR="00077053" w:rsidRPr="00232DAC" w:rsidRDefault="0007705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B).3.2. pkt 1)*</w:t>
            </w:r>
          </w:p>
          <w:p w:rsidR="00077053" w:rsidRPr="00232DAC" w:rsidRDefault="0007705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C) 3.2. pkt 2) *</w:t>
            </w:r>
          </w:p>
          <w:p w:rsidR="00077053" w:rsidRPr="00232DAC" w:rsidRDefault="0007705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D) 3.2. pkt 3)*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następującego/ych podmiotu/ów: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ad.B) ......................................................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ad.C) .................................................</w:t>
            </w:r>
          </w:p>
          <w:p w:rsidR="00077053" w:rsidRPr="00232DAC" w:rsidRDefault="0007705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ad.D) .......................................</w:t>
            </w:r>
          </w:p>
          <w:p w:rsidR="00077053" w:rsidRPr="00232DAC" w:rsidRDefault="0007705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:rsidR="00077053" w:rsidRPr="00762512" w:rsidRDefault="00077053">
      <w:pPr>
        <w:pStyle w:val="Normalny2"/>
        <w:jc w:val="both"/>
        <w:rPr>
          <w:sz w:val="20"/>
          <w:szCs w:val="20"/>
          <w:lang w:val="en-US"/>
        </w:rPr>
      </w:pPr>
    </w:p>
    <w:p w:rsidR="00077053" w:rsidRPr="005050A4" w:rsidRDefault="00077053">
      <w:pPr>
        <w:pStyle w:val="Normalny2"/>
        <w:jc w:val="both"/>
        <w:rPr>
          <w:sz w:val="16"/>
          <w:szCs w:val="16"/>
        </w:rPr>
      </w:pPr>
      <w:r w:rsidRPr="005050A4">
        <w:rPr>
          <w:sz w:val="16"/>
          <w:szCs w:val="16"/>
        </w:rPr>
        <w:t>*- niepotrzebne skreślić</w:t>
      </w:r>
    </w:p>
    <w:p w:rsidR="00077053" w:rsidRPr="005050A4" w:rsidRDefault="00077053">
      <w:pPr>
        <w:pStyle w:val="Normalny2"/>
        <w:jc w:val="both"/>
        <w:rPr>
          <w:sz w:val="20"/>
          <w:szCs w:val="20"/>
        </w:rPr>
      </w:pPr>
    </w:p>
    <w:p w:rsidR="00077053" w:rsidRDefault="00077053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077053" w:rsidRDefault="00077053">
      <w:pPr>
        <w:pStyle w:val="Normalny2"/>
        <w:jc w:val="both"/>
        <w:rPr>
          <w:sz w:val="20"/>
          <w:szCs w:val="20"/>
        </w:rPr>
      </w:pPr>
    </w:p>
    <w:p w:rsidR="00077053" w:rsidRDefault="00077053">
      <w:pPr>
        <w:pStyle w:val="Normalny2"/>
        <w:jc w:val="both"/>
        <w:rPr>
          <w:sz w:val="20"/>
          <w:szCs w:val="20"/>
        </w:rPr>
      </w:pPr>
    </w:p>
    <w:p w:rsidR="00077053" w:rsidRDefault="0007705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077053" w:rsidRDefault="0007705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077053" w:rsidRDefault="00077053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077053" w:rsidRDefault="00077053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077053" w:rsidRDefault="00077053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077053" w:rsidRDefault="00077053">
      <w:pPr>
        <w:pStyle w:val="Normalny2"/>
        <w:jc w:val="both"/>
        <w:rPr>
          <w:spacing w:val="99"/>
          <w:sz w:val="20"/>
          <w:szCs w:val="20"/>
        </w:rPr>
      </w:pPr>
    </w:p>
    <w:sectPr w:rsidR="00077053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077053"/>
    <w:rsid w:val="00176C43"/>
    <w:rsid w:val="00232DAC"/>
    <w:rsid w:val="003B30DF"/>
    <w:rsid w:val="004843F2"/>
    <w:rsid w:val="005050A4"/>
    <w:rsid w:val="005443E9"/>
    <w:rsid w:val="0062530F"/>
    <w:rsid w:val="006A2C46"/>
    <w:rsid w:val="00720D91"/>
    <w:rsid w:val="00762512"/>
    <w:rsid w:val="009633CF"/>
    <w:rsid w:val="009E2D50"/>
    <w:rsid w:val="00A661D6"/>
    <w:rsid w:val="00A72D6A"/>
    <w:rsid w:val="00AB1E46"/>
    <w:rsid w:val="00B82FE4"/>
    <w:rsid w:val="00B94C5F"/>
    <w:rsid w:val="00C71625"/>
    <w:rsid w:val="00D76B10"/>
    <w:rsid w:val="00EC4231"/>
    <w:rsid w:val="00EF0E3E"/>
    <w:rsid w:val="00F37471"/>
    <w:rsid w:val="00FC73BD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464</TotalTime>
  <Pages>2</Pages>
  <Words>599</Words>
  <Characters>3600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14</cp:revision>
  <dcterms:created xsi:type="dcterms:W3CDTF">2009-04-16T11:32:00Z</dcterms:created>
  <dcterms:modified xsi:type="dcterms:W3CDTF">2017-08-11T06:06:00Z</dcterms:modified>
</cp:coreProperties>
</file>