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5F" w:rsidRDefault="00B94C5F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B94C5F" w:rsidRDefault="00B94C5F">
      <w:pPr>
        <w:pStyle w:val="Normalny2"/>
        <w:jc w:val="right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B94C5F" w:rsidRDefault="00B94C5F">
      <w:pPr>
        <w:pStyle w:val="Normalny2"/>
        <w:jc w:val="right"/>
        <w:rPr>
          <w:sz w:val="20"/>
          <w:szCs w:val="20"/>
        </w:rPr>
      </w:pPr>
    </w:p>
    <w:p w:rsidR="00B94C5F" w:rsidRDefault="00B94C5F">
      <w:pPr>
        <w:pStyle w:val="Normalny2"/>
        <w:jc w:val="right"/>
        <w:rPr>
          <w:sz w:val="20"/>
          <w:szCs w:val="20"/>
        </w:rPr>
      </w:pPr>
    </w:p>
    <w:p w:rsidR="00B94C5F" w:rsidRDefault="00B94C5F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B94C5F" w:rsidRDefault="00B94C5F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B94C5F" w:rsidRDefault="00B94C5F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B94C5F" w:rsidRDefault="00B94C5F">
      <w:pPr>
        <w:pStyle w:val="Normalny2"/>
        <w:jc w:val="right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B94C5F" w:rsidRDefault="00B94C5F">
      <w:pPr>
        <w:pStyle w:val="Normalny2"/>
        <w:jc w:val="right"/>
        <w:rPr>
          <w:sz w:val="20"/>
          <w:szCs w:val="20"/>
        </w:rPr>
      </w:pP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Nazwa nadana zamówieniu przez Zamawiającego: </w:t>
      </w:r>
      <w:r>
        <w:rPr>
          <w:b/>
          <w:bCs/>
          <w:sz w:val="20"/>
          <w:szCs w:val="20"/>
        </w:rPr>
        <w:t xml:space="preserve"> </w:t>
      </w:r>
      <w:r w:rsidRPr="00A661D6">
        <w:rPr>
          <w:b/>
          <w:bCs/>
          <w:sz w:val="20"/>
          <w:szCs w:val="20"/>
        </w:rPr>
        <w:t>Wykonanie robót budowlanych dla zadania pn.  “Przebudowa i adaptacja części pomieszczeń w budynku 2B po pralni na archiwum zakładowe w Wojewódzkim Szpitalu Specjalistycznym w Legnicy”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WSzSL/DZ-37A/17</w:t>
      </w:r>
    </w:p>
    <w:p w:rsidR="00B94C5F" w:rsidRDefault="00B94C5F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B94C5F" w:rsidRDefault="00B94C5F">
      <w:pPr>
        <w:pStyle w:val="Normalny2"/>
        <w:jc w:val="right"/>
        <w:rPr>
          <w:b/>
          <w:bCs/>
          <w:sz w:val="20"/>
          <w:szCs w:val="20"/>
        </w:rPr>
      </w:pPr>
    </w:p>
    <w:p w:rsidR="00B94C5F" w:rsidRDefault="00B94C5F">
      <w:pPr>
        <w:pStyle w:val="Normalny2"/>
        <w:jc w:val="right"/>
        <w:rPr>
          <w:b/>
          <w:bCs/>
          <w:sz w:val="20"/>
          <w:szCs w:val="20"/>
        </w:rPr>
      </w:pPr>
    </w:p>
    <w:p w:rsidR="00B94C5F" w:rsidRDefault="00B94C5F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7"/>
        <w:gridCol w:w="835"/>
        <w:gridCol w:w="831"/>
        <w:gridCol w:w="113"/>
        <w:gridCol w:w="103"/>
        <w:gridCol w:w="216"/>
        <w:gridCol w:w="216"/>
      </w:tblGrid>
      <w:tr w:rsidR="00B94C5F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94C5F" w:rsidRDefault="00B94C5F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B94C5F" w:rsidRDefault="00B94C5F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B94C5F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B94C5F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B94C5F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B94C5F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B94C5F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B94C5F" w:rsidRDefault="00B94C5F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B94C5F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B94C5F" w:rsidRDefault="00B94C5F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B94C5F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B94C5F" w:rsidRDefault="00B94C5F">
      <w:pPr>
        <w:pStyle w:val="Normalny2"/>
        <w:rPr>
          <w:sz w:val="20"/>
          <w:szCs w:val="20"/>
        </w:rPr>
      </w:pPr>
    </w:p>
    <w:p w:rsidR="00B94C5F" w:rsidRDefault="00B94C5F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8"/>
        <w:gridCol w:w="3789"/>
        <w:gridCol w:w="839"/>
        <w:gridCol w:w="832"/>
        <w:gridCol w:w="114"/>
        <w:gridCol w:w="102"/>
        <w:gridCol w:w="216"/>
        <w:gridCol w:w="216"/>
      </w:tblGrid>
      <w:tr w:rsidR="00B94C5F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B94C5F" w:rsidRDefault="00B94C5F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B94C5F" w:rsidRDefault="00B94C5F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B94C5F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B94C5F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B94C5F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B94C5F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B94C5F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B94C5F" w:rsidRDefault="00B94C5F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B94C5F" w:rsidRDefault="00B94C5F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B94C5F" w:rsidRDefault="00B94C5F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B94C5F" w:rsidRDefault="00B94C5F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94C5F" w:rsidRDefault="00B94C5F">
      <w:pPr>
        <w:pStyle w:val="Normalny2"/>
        <w:rPr>
          <w:b/>
          <w:bCs/>
          <w:sz w:val="20"/>
          <w:szCs w:val="20"/>
        </w:rPr>
      </w:pPr>
    </w:p>
    <w:p w:rsidR="00B94C5F" w:rsidRDefault="00B94C5F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B94C5F" w:rsidRDefault="00B94C5F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B94C5F" w:rsidRPr="00232DAC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B94C5F" w:rsidRPr="00232DAC" w:rsidRDefault="00B94C5F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Wykonanie robót budowlanych dla zadania pn. “Przebudowa i adaptacja części pomieszczeń w budynku 2B po pralni na archiwum zakładowe w Wojewódzkim Szpitalu Specjalistycznym w Legnicy”</w:t>
            </w:r>
            <w:r w:rsidRPr="00232DAC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w pkt 1.3. siwz, tj w zakresie, o którym mowa w pkt:</w:t>
            </w:r>
          </w:p>
          <w:p w:rsidR="00B94C5F" w:rsidRPr="005050A4" w:rsidRDefault="00B94C5F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A) 3.1.*</w:t>
            </w:r>
          </w:p>
          <w:p w:rsidR="00B94C5F" w:rsidRPr="005050A4" w:rsidRDefault="00B94C5F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B).3.2. pkt 1)*</w:t>
            </w:r>
          </w:p>
          <w:p w:rsidR="00B94C5F" w:rsidRPr="005050A4" w:rsidRDefault="00B94C5F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C) 3.2. pkt 2) *</w:t>
            </w:r>
          </w:p>
          <w:p w:rsidR="00B94C5F" w:rsidRPr="005050A4" w:rsidRDefault="00B94C5F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D) 3.2. pkt 3)*</w:t>
            </w:r>
          </w:p>
          <w:p w:rsidR="00B94C5F" w:rsidRPr="005050A4" w:rsidRDefault="00B94C5F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</w:tbl>
    <w:p w:rsidR="00B94C5F" w:rsidRPr="005050A4" w:rsidRDefault="00B94C5F">
      <w:pPr>
        <w:pStyle w:val="Normalny2"/>
        <w:jc w:val="both"/>
        <w:rPr>
          <w:color w:val="auto"/>
          <w:sz w:val="20"/>
          <w:szCs w:val="20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B94C5F" w:rsidRPr="005050A4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B94C5F" w:rsidRPr="00232DAC" w:rsidRDefault="00B94C5F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B94C5F" w:rsidRPr="00232DAC" w:rsidRDefault="00B94C5F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pn.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Wykonanie robót budowlanych dla zadania pn.  “Przebudowa i adaptacja części pomieszczeń w budynku 2B po pralni na archiwum zakładowe w Wojewódzkim Szpitalu Specjalistycznym w Legnicy”,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>, że w celu wykazania warunków udziału w postępowaniu  o których w Rozdziale V w pkt 1.3. siwz, tj w zakresie, o którym mowa w pkt:</w:t>
            </w:r>
          </w:p>
          <w:p w:rsidR="00B94C5F" w:rsidRPr="00232DAC" w:rsidRDefault="00B94C5F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A) 3.1.*</w:t>
            </w:r>
          </w:p>
          <w:p w:rsidR="00B94C5F" w:rsidRPr="00232DAC" w:rsidRDefault="00B94C5F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B).3.2. pkt 1)*</w:t>
            </w:r>
          </w:p>
          <w:p w:rsidR="00B94C5F" w:rsidRPr="00232DAC" w:rsidRDefault="00B94C5F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C) 3.2. pkt 2) *</w:t>
            </w:r>
          </w:p>
          <w:p w:rsidR="00B94C5F" w:rsidRPr="00232DAC" w:rsidRDefault="00B94C5F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D) 3.2. pkt 3)*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następującego/ych podmiotu/ów: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ad.B) ......................................................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ad.C) .................................................</w:t>
            </w:r>
          </w:p>
          <w:p w:rsidR="00B94C5F" w:rsidRPr="00232DAC" w:rsidRDefault="00B94C5F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ad.D) .......................................</w:t>
            </w:r>
          </w:p>
          <w:p w:rsidR="00B94C5F" w:rsidRPr="00232DAC" w:rsidRDefault="00B94C5F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:rsidR="00B94C5F" w:rsidRPr="00762512" w:rsidRDefault="00B94C5F">
      <w:pPr>
        <w:pStyle w:val="Normalny2"/>
        <w:jc w:val="both"/>
        <w:rPr>
          <w:sz w:val="20"/>
          <w:szCs w:val="20"/>
          <w:lang w:val="en-US"/>
        </w:rPr>
      </w:pPr>
    </w:p>
    <w:p w:rsidR="00B94C5F" w:rsidRPr="005050A4" w:rsidRDefault="00B94C5F">
      <w:pPr>
        <w:pStyle w:val="Normalny2"/>
        <w:jc w:val="both"/>
        <w:rPr>
          <w:sz w:val="16"/>
          <w:szCs w:val="16"/>
        </w:rPr>
      </w:pPr>
      <w:r w:rsidRPr="005050A4">
        <w:rPr>
          <w:sz w:val="16"/>
          <w:szCs w:val="16"/>
        </w:rPr>
        <w:t>*- niepotrzebne skreślić</w:t>
      </w:r>
    </w:p>
    <w:p w:rsidR="00B94C5F" w:rsidRPr="005050A4" w:rsidRDefault="00B94C5F">
      <w:pPr>
        <w:pStyle w:val="Normalny2"/>
        <w:jc w:val="both"/>
        <w:rPr>
          <w:sz w:val="20"/>
          <w:szCs w:val="20"/>
        </w:rPr>
      </w:pPr>
    </w:p>
    <w:p w:rsidR="00B94C5F" w:rsidRDefault="00B94C5F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B94C5F" w:rsidRDefault="00B94C5F">
      <w:pPr>
        <w:pStyle w:val="Normalny2"/>
        <w:jc w:val="both"/>
        <w:rPr>
          <w:sz w:val="20"/>
          <w:szCs w:val="20"/>
        </w:rPr>
      </w:pPr>
    </w:p>
    <w:p w:rsidR="00B94C5F" w:rsidRDefault="00B94C5F">
      <w:pPr>
        <w:pStyle w:val="Normalny2"/>
        <w:jc w:val="both"/>
        <w:rPr>
          <w:sz w:val="20"/>
          <w:szCs w:val="20"/>
        </w:rPr>
      </w:pPr>
    </w:p>
    <w:p w:rsidR="00B94C5F" w:rsidRDefault="00B94C5F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94C5F" w:rsidRDefault="00B94C5F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94C5F" w:rsidRDefault="00B94C5F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B94C5F" w:rsidRDefault="00B94C5F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B94C5F" w:rsidRDefault="00B94C5F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B94C5F" w:rsidRDefault="00B94C5F">
      <w:pPr>
        <w:pStyle w:val="Normalny2"/>
        <w:jc w:val="both"/>
        <w:rPr>
          <w:spacing w:val="99"/>
          <w:sz w:val="20"/>
          <w:szCs w:val="20"/>
        </w:rPr>
      </w:pPr>
    </w:p>
    <w:sectPr w:rsidR="00B94C5F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176C43"/>
    <w:rsid w:val="00232DAC"/>
    <w:rsid w:val="003B30DF"/>
    <w:rsid w:val="004843F2"/>
    <w:rsid w:val="005050A4"/>
    <w:rsid w:val="005443E9"/>
    <w:rsid w:val="0062530F"/>
    <w:rsid w:val="006A2C46"/>
    <w:rsid w:val="00720D91"/>
    <w:rsid w:val="00762512"/>
    <w:rsid w:val="009633CF"/>
    <w:rsid w:val="009E2D50"/>
    <w:rsid w:val="00A661D6"/>
    <w:rsid w:val="00A72D6A"/>
    <w:rsid w:val="00AB1E46"/>
    <w:rsid w:val="00B94C5F"/>
    <w:rsid w:val="00C71625"/>
    <w:rsid w:val="00EC4231"/>
    <w:rsid w:val="00F37471"/>
    <w:rsid w:val="00FC73BD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Pages>2</Pages>
  <Words>599</Words>
  <Characters>3600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13</cp:revision>
  <dcterms:created xsi:type="dcterms:W3CDTF">2009-04-16T11:32:00Z</dcterms:created>
  <dcterms:modified xsi:type="dcterms:W3CDTF">2017-06-26T07:46:00Z</dcterms:modified>
</cp:coreProperties>
</file>