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C43" w:rsidRDefault="00176C43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 w:rsidR="00176C43" w:rsidRDefault="00176C43">
      <w:pPr>
        <w:pStyle w:val="Normalny2"/>
        <w:jc w:val="right"/>
        <w:rPr>
          <w:sz w:val="20"/>
          <w:szCs w:val="20"/>
        </w:rPr>
      </w:pP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( pieczęć wykonawcy )</w:t>
      </w: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sz w:val="20"/>
          <w:szCs w:val="20"/>
        </w:rPr>
      </w:pPr>
    </w:p>
    <w:p w:rsidR="00176C43" w:rsidRDefault="00176C43">
      <w:pPr>
        <w:pStyle w:val="Normalny2"/>
        <w:jc w:val="right"/>
        <w:rPr>
          <w:sz w:val="20"/>
          <w:szCs w:val="20"/>
        </w:rPr>
      </w:pPr>
    </w:p>
    <w:p w:rsidR="00176C43" w:rsidRDefault="00176C43">
      <w:pPr>
        <w:pStyle w:val="Normalny2"/>
        <w:jc w:val="right"/>
        <w:rPr>
          <w:sz w:val="20"/>
          <w:szCs w:val="20"/>
        </w:rPr>
      </w:pPr>
    </w:p>
    <w:p w:rsidR="00176C43" w:rsidRDefault="00176C4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 w:rsidR="00176C43" w:rsidRDefault="00176C4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 w:rsidR="00176C43" w:rsidRDefault="00176C4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 w:rsidR="00176C43" w:rsidRDefault="00176C43">
      <w:pPr>
        <w:pStyle w:val="Normalny2"/>
        <w:jc w:val="right"/>
        <w:rPr>
          <w:sz w:val="20"/>
          <w:szCs w:val="20"/>
        </w:rPr>
      </w:pP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:rsidR="00176C43" w:rsidRDefault="00176C43">
      <w:pPr>
        <w:pStyle w:val="Normalny2"/>
        <w:jc w:val="right"/>
        <w:rPr>
          <w:sz w:val="20"/>
          <w:szCs w:val="20"/>
        </w:rPr>
      </w:pP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  <w:lang w:val="pl-PL"/>
        </w:rPr>
      </w:pPr>
      <w:r>
        <w:rPr>
          <w:sz w:val="20"/>
          <w:szCs w:val="20"/>
        </w:rPr>
        <w:t xml:space="preserve">Nazwa nadana zamówieniu przez Zamawiającego: </w:t>
      </w:r>
      <w:r>
        <w:rPr>
          <w:b/>
          <w:bCs/>
          <w:sz w:val="20"/>
          <w:szCs w:val="20"/>
        </w:rPr>
        <w:t xml:space="preserve"> </w:t>
      </w:r>
      <w:r w:rsidRPr="00A661D6">
        <w:rPr>
          <w:b/>
          <w:bCs/>
          <w:sz w:val="20"/>
          <w:szCs w:val="20"/>
        </w:rPr>
        <w:t xml:space="preserve">Wykonanie robót budowlanych dla zadania pn. </w:t>
      </w:r>
      <w:r w:rsidRPr="00A661D6">
        <w:rPr>
          <w:b/>
          <w:bCs/>
          <w:sz w:val="20"/>
          <w:szCs w:val="20"/>
          <w:lang w:val="pl-PL"/>
        </w:rPr>
        <w:t xml:space="preserve"> “Przebudowa i adaptacja części pomieszczeń w budynku 2B po pralni na archiwum zakładowe w Wojewódzkim Szpitalu Specjalistycznym w Legnicy”</w:t>
      </w: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WSzSL/DZ-37/17</w:t>
      </w:r>
    </w:p>
    <w:p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b/>
          <w:bCs/>
          <w:sz w:val="20"/>
          <w:szCs w:val="20"/>
        </w:rPr>
      </w:pPr>
    </w:p>
    <w:p w:rsidR="00176C43" w:rsidRDefault="00176C43">
      <w:pPr>
        <w:pStyle w:val="Normalny2"/>
        <w:jc w:val="right"/>
        <w:rPr>
          <w:b/>
          <w:bCs/>
          <w:sz w:val="20"/>
          <w:szCs w:val="20"/>
        </w:rPr>
      </w:pPr>
    </w:p>
    <w:p w:rsidR="00176C43" w:rsidRDefault="00176C43">
      <w:pPr>
        <w:pStyle w:val="Normalny2"/>
        <w:jc w:val="right"/>
        <w:rPr>
          <w:b/>
          <w:bCs/>
          <w:sz w:val="20"/>
          <w:szCs w:val="20"/>
        </w:rPr>
      </w:pPr>
    </w:p>
    <w:p w:rsidR="00176C43" w:rsidRDefault="00176C43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0" w:type="auto"/>
        <w:tblInd w:w="-60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518"/>
        <w:gridCol w:w="7207"/>
        <w:gridCol w:w="835"/>
        <w:gridCol w:w="831"/>
        <w:gridCol w:w="113"/>
        <w:gridCol w:w="103"/>
        <w:gridCol w:w="216"/>
        <w:gridCol w:w="216"/>
      </w:tblGrid>
      <w:tr w:rsidR="00176C43">
        <w:trPr>
          <w:gridAfter w:val="3"/>
          <w:wAfter w:w="446" w:type="dxa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76C43" w:rsidRDefault="00176C43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left w:w="103" w:type="dxa"/>
            </w:tcMar>
          </w:tcPr>
          <w:p w:rsidR="00176C43" w:rsidRDefault="00176C43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176C43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51" w:type="dxa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1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176C43">
        <w:trPr>
          <w:gridAfter w:val="3"/>
          <w:wAfter w:w="446" w:type="dxa"/>
        </w:trPr>
        <w:tc>
          <w:tcPr>
            <w:tcW w:w="10465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 w:rsidR="00176C43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</w:tr>
      <w:tr w:rsidR="00176C43">
        <w:trPr>
          <w:cantSplit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176C43" w:rsidRDefault="00176C43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176C43" w:rsidRDefault="00176C43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8079" w:type="dxa"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176C43" w:rsidRDefault="00176C43">
      <w:pPr>
        <w:pStyle w:val="Normalny2"/>
        <w:rPr>
          <w:sz w:val="20"/>
          <w:szCs w:val="20"/>
        </w:rPr>
      </w:pPr>
    </w:p>
    <w:p w:rsidR="00176C43" w:rsidRDefault="00176C43">
      <w:pPr>
        <w:pStyle w:val="Normalny2"/>
        <w:jc w:val="right"/>
        <w:rPr>
          <w:sz w:val="20"/>
          <w:szCs w:val="20"/>
        </w:rPr>
      </w:pPr>
    </w:p>
    <w:tbl>
      <w:tblPr>
        <w:tblW w:w="0" w:type="auto"/>
        <w:tblInd w:w="-51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3919"/>
        <w:gridCol w:w="3789"/>
        <w:gridCol w:w="838"/>
        <w:gridCol w:w="832"/>
        <w:gridCol w:w="115"/>
        <w:gridCol w:w="101"/>
        <w:gridCol w:w="216"/>
        <w:gridCol w:w="216"/>
      </w:tblGrid>
      <w:tr w:rsidR="00176C43">
        <w:trPr>
          <w:gridAfter w:val="3"/>
          <w:wAfter w:w="451" w:type="dxa"/>
        </w:trPr>
        <w:tc>
          <w:tcPr>
            <w:tcW w:w="8595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176C43" w:rsidRDefault="00176C43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3" w:type="dxa"/>
            </w:tcMar>
          </w:tcPr>
          <w:p w:rsidR="00176C43" w:rsidRDefault="00176C43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176C43">
        <w:trPr>
          <w:gridAfter w:val="3"/>
          <w:wAfter w:w="451" w:type="dxa"/>
        </w:trPr>
        <w:tc>
          <w:tcPr>
            <w:tcW w:w="8595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55" w:type="dxa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6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176C43">
        <w:trPr>
          <w:gridAfter w:val="3"/>
          <w:wAfter w:w="451" w:type="dxa"/>
        </w:trPr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 w:rsidR="00176C43">
        <w:trPr>
          <w:trHeight w:val="585"/>
        </w:trPr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176C43" w:rsidRDefault="00176C43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176C43" w:rsidRDefault="00176C43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176C43" w:rsidRDefault="00176C43">
      <w:pPr>
        <w:pStyle w:val="Normalny2"/>
        <w:rPr>
          <w:b/>
          <w:bCs/>
          <w:sz w:val="20"/>
          <w:szCs w:val="20"/>
        </w:rPr>
      </w:pPr>
    </w:p>
    <w:p w:rsidR="00176C43" w:rsidRDefault="00176C43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 w:rsidR="00176C43" w:rsidRDefault="00176C43">
      <w:pPr>
        <w:pStyle w:val="Normalny2"/>
        <w:jc w:val="right"/>
        <w:rPr>
          <w:b/>
          <w:bCs/>
          <w:sz w:val="20"/>
          <w:szCs w:val="20"/>
        </w:rPr>
      </w:pPr>
    </w:p>
    <w:tbl>
      <w:tblPr>
        <w:tblW w:w="9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/>
      </w:tblPr>
      <w:tblGrid>
        <w:gridCol w:w="9823"/>
      </w:tblGrid>
      <w:tr w:rsidR="00176C43" w:rsidRPr="00232DAC">
        <w:trPr>
          <w:trHeight w:val="1186"/>
        </w:trPr>
        <w:tc>
          <w:tcPr>
            <w:tcW w:w="9823" w:type="dxa"/>
            <w:tcMar>
              <w:left w:w="103" w:type="dxa"/>
            </w:tcMar>
          </w:tcPr>
          <w:p w:rsidR="00176C43" w:rsidRPr="00232DAC" w:rsidRDefault="00176C43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dotyczące Wykonawcy</w:t>
            </w: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Przystępując do postępowania o udzielenie zamówienia publicznego pn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Wykonanie robót budowlanych dla zadania pn. </w:t>
            </w:r>
            <w:r w:rsidRPr="00232DAC">
              <w:rPr>
                <w:b/>
                <w:bCs/>
                <w:color w:val="auto"/>
                <w:sz w:val="20"/>
                <w:szCs w:val="20"/>
                <w:lang w:val="pl-PL"/>
              </w:rPr>
              <w:t>“Przebudowa i adaptacja części pomieszczeń w budynku 2B po pralni na archiwum zakładowe w Wojewódzkim Szpitalu Specjalistycznym w Legnicy”</w:t>
            </w:r>
            <w:r w:rsidRPr="00232DAC">
              <w:rPr>
                <w:color w:val="auto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2015 r., poz. 2164 ze zm.) – oświadczam, że Wykonawca spełnia warunki udziału w postępowaniu, o których mowa w Rozdziale V w pkt 1.3. siwz, tj w zakresie, o którym mowa w pkt:</w:t>
            </w: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A) 3.1.*</w:t>
            </w: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B).3.2. pkt 1)*</w:t>
            </w:r>
          </w:p>
          <w:p w:rsidR="00176C43" w:rsidRPr="00232DAC" w:rsidRDefault="00176C43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C) 3.2. pkt 2) *</w:t>
            </w:r>
          </w:p>
          <w:p w:rsidR="00176C43" w:rsidRPr="00232DAC" w:rsidRDefault="00176C43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D) 3.2. pkt 3)*</w:t>
            </w:r>
          </w:p>
          <w:p w:rsidR="00176C43" w:rsidRPr="00232DAC" w:rsidRDefault="00176C43" w:rsidP="00232DAC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</w:p>
        </w:tc>
      </w:tr>
    </w:tbl>
    <w:p w:rsidR="00176C43" w:rsidRPr="00232DAC" w:rsidRDefault="00176C43">
      <w:pPr>
        <w:pStyle w:val="Normalny2"/>
        <w:jc w:val="both"/>
        <w:rPr>
          <w:color w:val="auto"/>
          <w:sz w:val="20"/>
          <w:szCs w:val="20"/>
          <w:lang w:val="en-US"/>
        </w:rPr>
      </w:pPr>
    </w:p>
    <w:tbl>
      <w:tblPr>
        <w:tblW w:w="0" w:type="auto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/>
      </w:tblPr>
      <w:tblGrid>
        <w:gridCol w:w="9909"/>
      </w:tblGrid>
      <w:tr w:rsidR="00176C43" w:rsidRPr="00232DAC">
        <w:trPr>
          <w:trHeight w:val="1186"/>
        </w:trPr>
        <w:tc>
          <w:tcPr>
            <w:tcW w:w="10465" w:type="dxa"/>
            <w:tcMar>
              <w:left w:w="103" w:type="dxa"/>
            </w:tcMar>
          </w:tcPr>
          <w:p w:rsidR="00176C43" w:rsidRPr="00232DAC" w:rsidRDefault="00176C43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w związku z poleganiem na zasobach innych podmiotów</w:t>
            </w:r>
          </w:p>
          <w:p w:rsidR="00176C43" w:rsidRPr="00232DAC" w:rsidRDefault="00176C43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 xml:space="preserve">Przystępując do postępowania o udzielenie zamówienia publicznego pn.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Wykonanie robót budowlanych dla zadania pn. </w:t>
            </w:r>
            <w:r w:rsidRPr="00232DAC">
              <w:rPr>
                <w:b/>
                <w:bCs/>
                <w:color w:val="auto"/>
                <w:sz w:val="20"/>
                <w:szCs w:val="20"/>
                <w:lang w:val="pl-PL"/>
              </w:rPr>
              <w:t xml:space="preserve"> “Przebudowa i adaptacja części pomieszczeń w budynku 2B po pralni na archiwum zakładowe w Wojewódzkim Szpitalu Specjalistycznym w Legnicy”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, </w:t>
            </w:r>
            <w:r w:rsidRPr="00232DAC">
              <w:rPr>
                <w:color w:val="auto"/>
                <w:sz w:val="20"/>
                <w:szCs w:val="20"/>
              </w:rPr>
              <w:t>jako upoważniony na piśmie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2015 r., poz. 2164 ze zm.) –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>oświadczam</w:t>
            </w:r>
            <w:r w:rsidRPr="00232DAC">
              <w:rPr>
                <w:color w:val="auto"/>
                <w:sz w:val="20"/>
                <w:szCs w:val="20"/>
              </w:rPr>
              <w:t>, że w celu wykazania warunków udziału w postępowaniu  o których w Rozdziale V w pkt 1.3. siwz, tj w zakresie, o którym mowa w pkt:</w:t>
            </w:r>
          </w:p>
          <w:p w:rsidR="00176C43" w:rsidRPr="00232DAC" w:rsidRDefault="00176C4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A) 3.1.*</w:t>
            </w:r>
          </w:p>
          <w:p w:rsidR="00176C43" w:rsidRPr="00232DAC" w:rsidRDefault="00176C4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B).3.2. pkt 1)*</w:t>
            </w:r>
          </w:p>
          <w:p w:rsidR="00176C43" w:rsidRPr="00232DAC" w:rsidRDefault="00176C4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C) 3.2. pkt 2) *</w:t>
            </w:r>
          </w:p>
          <w:p w:rsidR="00176C43" w:rsidRPr="00232DAC" w:rsidRDefault="00176C4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D) 3.2. pkt 3)*</w:t>
            </w: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polegam na zasobach następującego/ych podmiotu/ów:</w:t>
            </w: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 A)  ........................................</w:t>
            </w: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ad.B) ......................................................</w:t>
            </w: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ad.C) .................................................</w:t>
            </w:r>
          </w:p>
          <w:p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ad.D) .......................................</w:t>
            </w:r>
          </w:p>
          <w:p w:rsidR="00176C43" w:rsidRPr="00232DAC" w:rsidRDefault="00176C43" w:rsidP="00232DAC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</w:p>
        </w:tc>
      </w:tr>
    </w:tbl>
    <w:p w:rsidR="00176C43" w:rsidRPr="00762512" w:rsidRDefault="00176C43">
      <w:pPr>
        <w:pStyle w:val="Normalny2"/>
        <w:jc w:val="both"/>
        <w:rPr>
          <w:sz w:val="20"/>
          <w:szCs w:val="20"/>
          <w:lang w:val="en-US"/>
        </w:rPr>
      </w:pPr>
    </w:p>
    <w:p w:rsidR="00176C43" w:rsidRPr="00762512" w:rsidRDefault="00176C43">
      <w:pPr>
        <w:pStyle w:val="Normalny2"/>
        <w:jc w:val="both"/>
        <w:rPr>
          <w:sz w:val="16"/>
          <w:szCs w:val="16"/>
          <w:lang w:val="en-US"/>
        </w:rPr>
      </w:pPr>
      <w:r w:rsidRPr="00762512">
        <w:rPr>
          <w:sz w:val="16"/>
          <w:szCs w:val="16"/>
          <w:lang w:val="en-US"/>
        </w:rPr>
        <w:t>*- niepotrzebne skreślić</w:t>
      </w:r>
    </w:p>
    <w:p w:rsidR="00176C43" w:rsidRPr="00762512" w:rsidRDefault="00176C43">
      <w:pPr>
        <w:pStyle w:val="Normalny2"/>
        <w:jc w:val="both"/>
        <w:rPr>
          <w:sz w:val="20"/>
          <w:szCs w:val="20"/>
          <w:lang w:val="en-US"/>
        </w:rPr>
      </w:pPr>
    </w:p>
    <w:p w:rsidR="00176C43" w:rsidRDefault="00176C43"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 w:rsidR="00176C43" w:rsidRDefault="00176C43">
      <w:pPr>
        <w:pStyle w:val="Normalny2"/>
        <w:jc w:val="both"/>
        <w:rPr>
          <w:sz w:val="20"/>
          <w:szCs w:val="20"/>
        </w:rPr>
      </w:pPr>
    </w:p>
    <w:p w:rsidR="00176C43" w:rsidRDefault="00176C43">
      <w:pPr>
        <w:pStyle w:val="Normalny2"/>
        <w:jc w:val="both"/>
        <w:rPr>
          <w:sz w:val="20"/>
          <w:szCs w:val="20"/>
        </w:rPr>
      </w:pPr>
    </w:p>
    <w:p w:rsidR="00176C43" w:rsidRDefault="00176C43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………….. dnia ………………….. roku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176C43" w:rsidRDefault="00176C43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176C43" w:rsidRDefault="00176C43"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………...............................................................................</w:t>
      </w:r>
    </w:p>
    <w:p w:rsidR="00176C43" w:rsidRDefault="00176C43"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występowania w </w:t>
      </w:r>
      <w:r>
        <w:rPr>
          <w:sz w:val="20"/>
          <w:szCs w:val="20"/>
        </w:rPr>
        <w:tab/>
        <w:t>obrocie prawnym   lub posiadającej  pełnomocnictwo</w:t>
      </w:r>
    </w:p>
    <w:p w:rsidR="00176C43" w:rsidRDefault="00176C43">
      <w:pPr>
        <w:pStyle w:val="Bartek"/>
        <w:ind w:firstLine="708"/>
        <w:jc w:val="center"/>
        <w:rPr>
          <w:spacing w:val="99"/>
          <w:sz w:val="20"/>
          <w:szCs w:val="20"/>
        </w:rPr>
      </w:pPr>
    </w:p>
    <w:p w:rsidR="00176C43" w:rsidRDefault="00176C43">
      <w:pPr>
        <w:pStyle w:val="Normalny2"/>
        <w:jc w:val="both"/>
        <w:rPr>
          <w:spacing w:val="99"/>
          <w:sz w:val="20"/>
          <w:szCs w:val="20"/>
        </w:rPr>
      </w:pPr>
    </w:p>
    <w:sectPr w:rsidR="00176C43" w:rsidSect="00762512">
      <w:pgSz w:w="11906" w:h="16838" w:code="9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6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625"/>
    <w:rsid w:val="00176C43"/>
    <w:rsid w:val="00232DAC"/>
    <w:rsid w:val="004843F2"/>
    <w:rsid w:val="005443E9"/>
    <w:rsid w:val="0062530F"/>
    <w:rsid w:val="006A2C46"/>
    <w:rsid w:val="00720D91"/>
    <w:rsid w:val="00762512"/>
    <w:rsid w:val="009633CF"/>
    <w:rsid w:val="009E2D50"/>
    <w:rsid w:val="00A661D6"/>
    <w:rsid w:val="00A72D6A"/>
    <w:rsid w:val="00AB1E46"/>
    <w:rsid w:val="00C71625"/>
    <w:rsid w:val="00EC4231"/>
    <w:rsid w:val="00FC73BD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625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link w:val="CharCharChar1ZnakZnakZnak1ZnakZnak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Tretekstu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Tretekstu">
    <w:name w:val="Treść tekstu"/>
    <w:basedOn w:val="Normal"/>
    <w:uiPriority w:val="99"/>
    <w:rsid w:val="00C71625"/>
    <w:pPr>
      <w:spacing w:after="120"/>
    </w:pPr>
  </w:style>
  <w:style w:type="paragraph" w:styleId="List">
    <w:name w:val="List"/>
    <w:basedOn w:val="Tretekstu"/>
    <w:uiPriority w:val="99"/>
    <w:rsid w:val="00C71625"/>
  </w:style>
  <w:style w:type="paragraph" w:styleId="Signature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Normal"/>
    <w:uiPriority w:val="99"/>
    <w:rsid w:val="00C71625"/>
    <w:pPr>
      <w:suppressLineNumbers/>
    </w:pPr>
  </w:style>
  <w:style w:type="paragraph" w:customStyle="1" w:styleId="Tekstpodstawowy1">
    <w:name w:val="Tekst podstawowy1"/>
    <w:uiPriority w:val="99"/>
    <w:rsid w:val="00C71625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rsid w:val="00C71625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rsid w:val="00C71625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"/>
    <w:uiPriority w:val="99"/>
    <w:rsid w:val="00C71625"/>
    <w:pPr>
      <w:suppressLineNumbers/>
    </w:pPr>
  </w:style>
  <w:style w:type="paragraph" w:customStyle="1" w:styleId="Normalny4">
    <w:name w:val="Normalny4"/>
    <w:uiPriority w:val="99"/>
    <w:rsid w:val="00C71625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762512"/>
    <w:pPr>
      <w:spacing w:after="120"/>
    </w:pPr>
    <w:rPr>
      <w:rFonts w:eastAsia="SimSun"/>
      <w:kern w:val="1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762512"/>
    <w:pPr>
      <w:suppressAutoHyphens/>
      <w:spacing w:line="100" w:lineRule="atLeast"/>
    </w:pPr>
    <w:rPr>
      <w:rFonts w:ascii="Arial" w:hAnsi="Arial" w:cs="Arial"/>
      <w:color w:val="000000"/>
      <w:kern w:val="1"/>
      <w:sz w:val="24"/>
      <w:szCs w:val="24"/>
      <w:lang w:eastAsia="zh-CN"/>
    </w:rPr>
  </w:style>
  <w:style w:type="paragraph" w:customStyle="1" w:styleId="Tekstpodstawowy3">
    <w:name w:val="Tekst podstawowy3"/>
    <w:uiPriority w:val="99"/>
    <w:rsid w:val="00762512"/>
    <w:pPr>
      <w:suppressAutoHyphens/>
      <w:spacing w:after="120"/>
    </w:pPr>
    <w:rPr>
      <w:rFonts w:ascii="Times New Roman" w:hAnsi="Times New Roman"/>
      <w:color w:val="000000"/>
      <w:sz w:val="24"/>
      <w:szCs w:val="24"/>
      <w:lang w:val="en-US" w:eastAsia="zh-CN"/>
    </w:rPr>
  </w:style>
  <w:style w:type="paragraph" w:customStyle="1" w:styleId="CharCharChar1ZnakZnakZnak1ZnakZnak">
    <w:name w:val="Char Char Char1 Znak Znak Znak1 Znak Znak"/>
    <w:aliases w:val="Char Char Char1 Znak Znak Znak Znak Znak Znak Znak Znak Znak"/>
    <w:basedOn w:val="Normal"/>
    <w:link w:val="DefaultParagraphFont"/>
    <w:uiPriority w:val="99"/>
    <w:rsid w:val="00FF5F82"/>
    <w:pPr>
      <w:widowControl/>
      <w:suppressAutoHyphens w:val="0"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463</TotalTime>
  <Pages>2</Pages>
  <Words>599</Words>
  <Characters>3599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12</cp:revision>
  <dcterms:created xsi:type="dcterms:W3CDTF">2009-04-16T11:32:00Z</dcterms:created>
  <dcterms:modified xsi:type="dcterms:W3CDTF">2017-06-06T08:19:00Z</dcterms:modified>
</cp:coreProperties>
</file>